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F9E39" w14:textId="1234E692" w:rsidR="00105ACC" w:rsidRPr="00526DF4" w:rsidRDefault="00DF1317" w:rsidP="00B64991">
      <w:pPr>
        <w:spacing w:line="800" w:lineRule="exact"/>
        <w:jc w:val="center"/>
        <w:rPr>
          <w:rFonts w:ascii="UD デジタル 教科書体 NK-R" w:eastAsia="UD デジタル 教科書体 NK-R"/>
          <w:color w:val="4A6EE2" w:themeColor="accent3" w:themeTint="80"/>
          <w:spacing w:val="-40"/>
          <w:sz w:val="72"/>
          <w:szCs w:val="72"/>
          <w:u w:val="dottedHeavy"/>
        </w:rPr>
      </w:pPr>
      <w:r w:rsidRPr="00526DF4">
        <w:rPr>
          <w:rFonts w:hint="eastAsia"/>
          <w:noProof/>
          <w:color w:val="4A6EE2" w:themeColor="accent3" w:themeTint="80"/>
          <w:spacing w:val="-40"/>
          <w:sz w:val="72"/>
          <w:szCs w:val="72"/>
          <w:u w:val="dottedHeavy"/>
        </w:rPr>
        <mc:AlternateContent>
          <mc:Choice Requires="wpg">
            <w:drawing>
              <wp:anchor distT="0" distB="0" distL="114300" distR="114300" simplePos="0" relativeHeight="251662336" behindDoc="0" locked="0" layoutInCell="1" allowOverlap="1" wp14:anchorId="6AE9A60E" wp14:editId="18A5FB00">
                <wp:simplePos x="0" y="0"/>
                <wp:positionH relativeFrom="column">
                  <wp:posOffset>5179724</wp:posOffset>
                </wp:positionH>
                <wp:positionV relativeFrom="paragraph">
                  <wp:posOffset>-24822</wp:posOffset>
                </wp:positionV>
                <wp:extent cx="1779009" cy="1895302"/>
                <wp:effectExtent l="0" t="0" r="0" b="0"/>
                <wp:wrapNone/>
                <wp:docPr id="32" name="グループ化 32"/>
                <wp:cNvGraphicFramePr/>
                <a:graphic xmlns:a="http://schemas.openxmlformats.org/drawingml/2006/main">
                  <a:graphicData uri="http://schemas.microsoft.com/office/word/2010/wordprocessingGroup">
                    <wpg:wgp>
                      <wpg:cNvGrpSpPr/>
                      <wpg:grpSpPr>
                        <a:xfrm>
                          <a:off x="0" y="0"/>
                          <a:ext cx="1779009" cy="1895302"/>
                          <a:chOff x="0" y="0"/>
                          <a:chExt cx="2526263" cy="2960669"/>
                        </a:xfrm>
                      </wpg:grpSpPr>
                      <wps:wsp>
                        <wps:cNvPr id="33" name="フリーフォーム: 図形 10"/>
                        <wps:cNvSpPr/>
                        <wps:spPr>
                          <a:xfrm rot="5400000" flipH="1" flipV="1">
                            <a:off x="-27160" y="141170"/>
                            <a:ext cx="2694593" cy="24122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2C567A">
                                  <a:alpha val="18000"/>
                                </a:srgbClr>
                              </a:gs>
                              <a:gs pos="100000">
                                <a:srgbClr val="0072C7">
                                  <a:alpha val="20000"/>
                                </a:srgbClr>
                              </a:gs>
                            </a:gsLst>
                            <a:path path="circle">
                              <a:fillToRect l="100000" b="100000"/>
                            </a:path>
                          </a:gradFill>
                          <a:ln w="9525" cap="flat">
                            <a:noFill/>
                            <a:prstDash val="solid"/>
                            <a:miter/>
                          </a:ln>
                        </wps:spPr>
                        <wps:bodyPr rtlCol="0" anchor="ctr"/>
                      </wps:wsp>
                      <wps:wsp>
                        <wps:cNvPr id="34" name="フリーフォーム:図形 10"/>
                        <wps:cNvSpPr/>
                        <wps:spPr>
                          <a:xfrm rot="5400000">
                            <a:off x="405101" y="265861"/>
                            <a:ext cx="2057688" cy="18435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4902"/>
                            </a:srgbClr>
                          </a:solidFill>
                        </wps:spPr>
                        <wps:bodyPr rtlCol="0" anchor="ctr"/>
                      </wps:wsp>
                      <wps:wsp>
                        <wps:cNvPr id="35" name="フリーフォーム:図形 10"/>
                        <wps:cNvSpPr/>
                        <wps:spPr>
                          <a:xfrm rot="5400000" flipH="1" flipV="1">
                            <a:off x="60123" y="286643"/>
                            <a:ext cx="939424" cy="92723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s:wsp>
                        <wps:cNvPr id="36" name="フリーフォーム:図形 10"/>
                        <wps:cNvSpPr/>
                        <wps:spPr>
                          <a:xfrm rot="5400000" flipH="1" flipV="1">
                            <a:off x="1132466" y="2414701"/>
                            <a:ext cx="549539" cy="54239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1000"/>
                            </a:srgbClr>
                          </a:solidFill>
                          <a:ln w="9525" cap="flat">
                            <a:noFill/>
                            <a:prstDash val="solid"/>
                            <a:miter/>
                          </a:ln>
                        </wps:spPr>
                        <wps:bodyPr rtlCol="0" anchor="ctr"/>
                      </wps:wsp>
                      <wps:wsp>
                        <wps:cNvPr id="37" name="フリーフォーム:図形 10"/>
                        <wps:cNvSpPr/>
                        <wps:spPr>
                          <a:xfrm rot="5400000" flipH="1" flipV="1">
                            <a:off x="-2222" y="1620835"/>
                            <a:ext cx="343159" cy="3387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22000"/>
                            </a:srgbClr>
                          </a:solidFill>
                          <a:ln w="952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BFC6C45" id="グループ化 32" o:spid="_x0000_s1026" style="position:absolute;left:0;text-align:left;margin-left:407.85pt;margin-top:-1.95pt;width:140.1pt;height:149.25pt;z-index:251662336;mso-width-relative:margin;mso-height-relative:margin" coordsize="25262,2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">
                <v:shape id="フリーフォーム: 図形 10" o:spid="_x0000_s1027" style="position:absolute;left:-272;top:1412;width:26945;height:24122;rotation:9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dO8EA&#10;AADbAAAADwAAAGRycy9kb3ducmV2LnhtbESPT2vCQBTE74LfYXlCb7qxoSrRTegfCl6NvfT2yD6T&#10;aPZtyD41/fbdQsHjMDO/YXbF6Dp1oyG0ng0sFwko4srblmsDX8fP+QZUEGSLnWcy8EMBinw62WFm&#10;/Z0PdCulVhHCIUMDjUifaR2qhhyGhe+Jo3fyg0OJcqi1HfAe4a7Tz0my0g5bjgsN9vTeUHUpr85A&#10;xy/lNd1/j3wQ8fx2XusPXBvzNBtft6CERnmE/9t7ayBN4e9L/AE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qXTv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1796f" color2="#0072c7" o:opacity2="13107f" focusposition="1" focussize="" focus="100%" type="gradientRadial"/>
                  <v:stroke joinstyle="miter"/>
                  <v:path arrowok="t" o:connecttype="custom" o:connectlocs="1464976,2399171;1452383,2405322;1453137,2405615;1569685,2336724;1528969,2345518;1467894,2352554;1464986,2345518;1507641,2342001;1569685,2336724;1675596,2327517;1673109,2328154;1674384,2327929;915800,2314297;958939,2324411;977359,2325290;1028739,2348157;1052005,2352554;1053461,2352995;1058792,2348157;1079150,2353434;1099508,2357831;1139622,2366294;1140224,2365746;1186757,2372782;1209054,2376300;1231351,2378059;1276914,2379818;1338958,2378938;1341651,2378938;1347684,2375860;1361256,2371902;1375070,2371682;1384522,2372781;1387067,2378938;1408758,2378938;1401972,2387732;1398094,2392130;1385491,2397407;1362225,2397407;1332173,2395648;1267220,2393889;1218748,2390371;1176093,2385095;1133438,2378938;1068486,2370143;1018076,2355193;1018659,2354809;988993,2346398;962817,2335845;932765,2327050;901743,2317376;915800,2314297;1486460,2295442;1471648,2297493;1369213,2302185;1402941,2305942;1411667,2304183;1471772,2298028;1481662,2296283;1578494,2282700;1528185,2289665;1545449,2290112;1570291,2285935;1762139,2280666;1604351,2318786;1684200,2302645;750511,2262849;861996,2305942;901743,2317376;931795,2327049;961848,2335844;988023,2346397;982206,2350795;966695,2348156;911438,2329688;884293,2320014;857149,2309460;821280,2298028;790258,2285715;766022,2274282;750511,2262849;796075,2240863;849394,2265488;842608,2269006;780564,2241742;796075,2240863;599279,2181060;665201,2214479;678773,2228551;647751,2213599;624485,2200408;599279,2181060;714876,2158493;714885,2158743;718159,2162339;718519,2160832;2130631,2100763;2127110,2101029;2068944,2138846;2011747,2166989;1971031,2188975;1948734,2197769;1925468,2206564;1897353,2219756;1876026,2231189;1845004,2242622;1813013,2253176;1804288,2261090;1790715,2265488;1756786,2270765;1713161,2283077;1673414,2294510;1629789,2305943;1575501,2318256;1498916,2329688;1496977,2332327;1460155,2340678;1461108,2341122;1502001,2331847;1502794,2329688;1579379,2318256;1633668,2305943;1677292,2294510;1717039,2283077;1760663,2270765;1794594,2265488;1771625,2277991;1772297,2277800;1796533,2264608;1810105,2260211;1811009,2259984;1816891,2254055;1848883,2243501;1879905,2232069;1901232,2220635;1929345,2207444;1952612,2198649;1968566,2192357;1976848,2187216;2017564,2165230;2074761,2137087;468240,2088601;471920,2091465;473177,2092046;2137137,2065642;2136805,2065850;2136805,2066101;2138345,2066301;2138743,2065850;2158081,2052515;2152357,2056102;2151346,2057056;2155270,2054777;389084,2008217;425698,2047325;396667,2015721;2226720,2008191;2226634,2008219;2225993,2012204;2210482,2028034;2192062,2046502;2193172,2046270;2210482,2028913;2225993,2013083;2226720,2008191;483839,1988387;485758,1990508;485855,1990217;340440,1968230;365646,1983181;366883,1984503;378369,1986809;404422,2008685;440292,2035069;455803,2054417;464527,2064091;501366,2092234;490702,2100149;456395,2065567;454834,2065850;487300,2098575;490702,2100149;501367,2092234;593463,2158193;575044,2163470;581829,2167868;554685,2168747;537235,2158193;520755,2146761;480039,2115979;442231,2085198;407331,2054417;390851,2039466;375340,2023636;381157,2016600;400545,2032431;421873,2047381;448047,2072886;450272,2074617;421873,2047381;401514,2032431;382126,2016600;360798,1992855;340440,1968230;2476107,1828396;2475616,1828587;2465028,1851641;2465929,1718218;2440238,1751883;2427635,1772990;2415033,1792338;2384980,1828396;2358806,1864454;2335539,1893476;2333600,1894552;2332012,1896686;2334569,1895235;2357836,1866213;2384011,1830155;2414063,1794098;2426666,1774750;2439269,1753643;2465444,1719343;2566265,1706152;2553662,1740450;2531365,1777387;2509068,1815205;2488710,1838950;2502282,1814325;2513916,1789700;2522640,1776508;2534273,1758919;2544938,1741330;2566265,1706152;2503516,1630765;2479985,1668334;2479552,1669237;2503251,1631397;2516421,1545673;2488139,1615773;2428646,1726094;2419936,1738588;2419880,1738691;2399521,1770352;2379164,1804651;2355897,1831035;2336508,1860937;2222115,1977904;2184306,2006927;2180679,2009429;2179115,2010866;2163304,2022558;2150377,2035949;2102874,2068489;2095431,2072755;2075214,2087706;2072295,2089426;2067974,2093114;2030167,2115980;1992358,2137087;1988030,2139077;1962431,2154161;1954496,2157792;1946795,2162591;1920620,2175783;1896164,2184484;1841656,2209426;1713775,2252695;1624663,2273481;1696681,2261090;1710253,2258451;1753877,2244380;1781021,2236465;1824646,2216237;1874087,2200407;1905763,2189138;1919651,2181939;1932252,2178422;1949703,2169626;1954288,2166736;1966184,2156435;1992358,2142364;2022136,2129121;2033074,2123015;2070883,2100149;2087363,2086077;2105783,2075524;2153284,2042984;2187215,2013962;2225023,1984940;2339416,1867971;2355159,1843693;2355897,1841588;2381102,1806409;2388858,1795856;2399170,1782880;2402430,1777387;2422788,1745727;2462535,1670972;2501312,1590942;2512703,1558402;2622491,1467818;2619584,1469577;2619584,1469577;2631648,1415696;2631300,1417251;2634125,1420327;2642850,1429121;2648667,1425604;2648813,1424929;2644789,1427363;2635095,1419447;2623007,1315792;2622331,1315826;2621104,1315888;2621522,1320068;2620554,1342055;2616676,1355247;2593409,1388666;2587593,1417689;2581776,1427363;2572082,1469577;2561417,1502996;2549784,1535537;2542999,1561040;2535243,1587424;2541428,1578697;2546876,1560160;2551723,1533777;2563356,1501237;2574021,1467818;2583715,1425604;2589532,1415929;2595348,1386907;2618615,1353488;2603104,1421206;2591470,1477491;2565295,1549607;2560118,1556914;2557904,1567856;2550754,1586545;2523610,1640192;2511007,1668334;2503251,1683286;2493557,1699116;2467383,1741330;2439269,1782664;2403400,1838071;2363653,1892597;2337478,1923378;2309364,1953279;2299670,1965592;2289006,1977904;2272526,1990217;2245572,2017290;2246350,2020118;2218237,2046502;2188184,2065850;2163949,2083439;2140990,2098660;2144560,2098391;2169765,2081681;2194002,2064091;2224054,2044743;2252168,2018359;2251198,2014842;2278342,1987579;2294823,1975266;2305486,1962954;2315181,1950641;2343295,1920740;2369469,1889958;2409217,1835432;2445085,1780026;2473199,1738691;2499374,1696477;2509068,1680647;2516823,1665697;2529427,1637554;2556571,1583906;2567234,1547849;2593409,1475733;2605043,1419448;2620554,1351729;2624051,1339834;2621522,1339417;2622491,1317431;2643819,1297203;2632531,1339874;2632532,1339874;2643820,1297203;2652544,1288408;2646728,1299841;2645396,1323806;2644789,1346452;2635095,1373514;2635095,1376605;2646728,1346452;2648667,1299840;2653187,1290957;2610858,1250591;2604506,1264212;2602134,1284011;2599075,1274762;2597957,1276068;2601165,1285770;2599226,1299841;2603104,1311274;2606109,1311122;2604073,1305117;2606011,1291046;2610858,1250591;2692292,1226846;2694231,1227725;2693261,1264662;2694231,1290167;2691322,1336778;2688414,1363162;2679689,1401858;2676781,1434398;2662239,1494201;2648667,1546089;2624431,1555764;2626370,1550487;2630248,1513550;2644789,1474853;2656422,1468698;2656422,1468697;2669025,1401858;2675811,1370197;2681627,1337658;2686475,1306876;2688414,1277854;2689383,1253230;2691322,1240037;2692292,1226846;136536,819070;137019,819289;137064,819166;195025,693014;173697,729072;156248,742264;156206,743106;154518,776774;154567,776694;156248,743143;173697,729951;195025,693893;195752,694333;196115,693673;206657,616501;193085,625295;172728,663992;177385,667372;177537,666778;173697,663992;194055,625295;206073,617508;281304,566372;280080,567261;274882,585390;271610,594515;182422,742264;169819,778321;158185,815259;132980,892651;116500,945419;108745,984995;104867,1005222;101958,1025450;93234,1079976;90325,1113396;95173,1148574;97444,1129406;97112,1123070;100989,1086132;109714,1031606;116634,1024072;126682,963067;126195,952454;135772,927546;141470,906634;139767,910240;133950,908481;119408,946299;120378,967406;113591,1007861;112622,1014896;102928,1025450;105836,1005222;109714,984995;117469,945419;133950,892651;159155,815259;170789,778321;183391,742264;272579,594515;281304,566372;298755,478426;298754,478426;303601,481944;303601,481943;473440,353215;473254,353350;472688,353931;464770,361457;462768,364099;461461,365440;455803,372891;396668,436212;380187,453801;363707,472269;290833,545340;364676,471390;381156,452921;397637,435332;456772,372011;462768,364099;472688,353931;498049,292571;489682,295215;483459,297311;481978,299015;471314,307810;444170,323640;425751,342109;408301,360578;396668,370252;396273,369803;385277,381795;366615,402793;336563,432694;341409,437970;341502,437896;337532,433573;367584,403672;397637,370252;409270,360578;426720,342109;445138,323641;472283,307811;482947,299016;494580,295059;498252,294025;1902201,133678;1951642,153905;1972969,169735;1925468,148628;1902201,133678;1741275,69477;1780052,77392;1834341,102016;1741275,69477;1157675,63651;1137317,65959;1093692,71236;1051036,80030;1032618,85307;1011290,90584;964621,98901;956032,102017;896897,120486;838730,141593;798014,158303;770870,167976;703978,196119;671987,214588;640966,233056;591524,266476;544991,299895;500456,335140;504275,339471;513727,333590;521772,328150;550807,305172;597340,271753;646781,238333;677803,219864;709795,201396;776686,173253;802861,160941;843577,144230;901743,123123;960878,104655;985719,100229;997719,96509;1161048,64544;1504369,44742;1525090,46611;1553204,55405;1531877,52768;1487283,44852;1504369,44742;1617187,37816;1656933,40454;1705405,58043;1645300,48370;1617187,37816;1292911,37597;1180941,43093;1103386,52767;1066547,61561;1034555,72115;989961,77392;821280,136316;760206,160941;741786,167096;725306,175012;694284,189962;645812,212828;608974,239212;502336,314846;480050,332426;458249,350485;458711,350904;290999,529434;257068,571648;241557,597153;226046,620898;196963,670147;165327,715372;164972,716759;154308,743143;146552,755455;144613,757214;136010,783159;133950,798549;132011,820535;118439,856594;105836,892651;92264,945419;84508,993789;79662,1042159;86447,1008740;87076,1005982;88386,992909;96142,944540;98570,945275;98781,944457;96143,943660;109715,890892;122317,854834;135827,818942;134920,818776;136859,796790;147522,755455;155278,743143;155538,742500;165942,716759;197933,671027;227016,621778;242527,598033;258038,572528;291969,530314;459681,351784;504275,314847;610913,239213;647751,212829;696223,189963;727245,175012;743726,167097;762145,160941;823219,136316;991901,77392;1036495,72116;1068486,61562;1105325,52768;1182880,43093;1294850,37926;1384848,40666;1429116,0;1474679,2638;1521212,7036;1552234,14071;1572593,22866;1597798,18468;1635606,26384;1658872,32540;1657903,33419;1656933,39575;1617187,36937;1603615,33419;1590043,30781;1563867,25504;1537693,20227;1510549,16709;1480497,16709;1456261,16709;1418453,16709;1416677,16195;1400033,23745;1405850,32540;1464016,43093;1438132,43503;1438569,43533;1465955,43093;1489221,45732;1533815,53647;1555143,56285;1591013,63321;1627851,70357;1663720,78271;1699589,87946;1717039,92343;1734489,97620;1734714,97806;1747228,99764;1777552,109986;1781788,115809;1782961,116089;1810105,125762;1833372,134557;1856638,144231;1874088,153026;1885721,158303;1898323,164458;1940979,186445;1995267,218106;2023381,235695;2024195,236222;2038562,244141;2585654,1177596;2585245,1184956;2596317,1186391;2606980,1193426;2611828,1217171;2630247,1245314;2638003,1245954;2638003,1239158;2645884,1219299;2645758,1215413;2653513,1191667;2664178,1191667;2680658,1181994;2682596,1220690;2677750,1239158;2671933,1256747;2669024,1285770;2668055,1300720;2666117,1315672;2661983,1318172;2662239,1319189;2666199,1316793;2668055,1302479;2669024,1287529;2671933,1258506;2677750,1240917;2682596,1222449;2690352,1227726;2689383,1240917;2687444,1254109;2686474,1278734;2684535,1307756;2679689,1338538;2673872,1371077;2667085,1402738;2654483,1469577;2642850,1475733;2628308,1514430;2624430,1551367;2622491,1556644;2606011,1597099;2601164,1600617;2580806,1643710;2602134,1600617;2606980,1597099;2575958,1677129;2559479,1685045;2556061,1691247;2556571,1692079;2560449,1685044;2576928,1677129;2565295,1707031;2543968,1742209;2533304,1759798;2521671,1777387;2512946,1790579;2500344,1816084;2486771,1840709;2465444,1867092;2444116,1891717;2445005,1890057;2420849,1919860;2368499,1971749;2358193,1986134;2368499,1972628;2420849,1920739;2381102,1975265;2360623,1994724;2344182,2005688;2343294,2006927;2333015,2014100;2332631,2016600;2287067,2058815;2238595,2099270;2236354,2100745;2220176,2119497;2181399,2145881;2145156,2170540;2145026,2170683;2181399,2146761;2220176,2120377;2188184,2149398;2162131,2164789;2144108,2171695;2143590,2172265;2124201,2183698;2116896,2186770;2098513,2200298;2080577,2211841;2053433,2227671;2044709,2228551;2035011,2232461;2033504,2233500;2045678,2229430;2054403,2228551;2019503,2252296;1997206,2262850;1974909,2272524;1959160,2274667;1956489,2276042;1882812,2305063;1879056,2305838;1856638,2319135;1869240,2322652;1822707,2341122;1826585,2328809;1811074,2334086;1796533,2338483;1766480,2347277;1762465,2342905;1748060,2345518;1730610,2349036;1694742,2356952;1693559,2357450;1727703,2349915;1745152,2346397;1759693,2343759;1765510,2348156;1795563,2339362;1810104,2334965;1825615,2329688;1821737,2342001;1781021,2359590;1779025,2359083;1750969,2369263;1727703,2375420;1692803,2383335;1678383,2382236;1648222,2387560;1647239,2389491;1566776,2403563;1548356,2399165;1532846,2399165;1505701,2407081;1481466,2408839;1457230,2409718;1454597,2408695;1432510,2412247;1405850,2407960;1406820,2407081;1411667,2400924;1389370,2398286;1400033,2393009;1432025,2392129;1463047,2391250;1507640,2392129;1538662,2389491;1596828,2378058;1635606,2370143;1664689,2369263;1666712,2368411;1638515,2369264;1599737,2377179;1541571,2388612;1510549,2391250;1465955,2390371;1434933,2391250;1402941,2392130;1403911,2388612;1410697,2379818;1709283,2334965;1911895,2265488;1965214,2239983;1995267,2225912;2026289,2210962;2084455,2179301;2130988,2146761;2218237,2085198;2242473,2067609;2265739,2049141;2300639,2020118;2315181,1998132;2336069,1980762;2336237,1979671;2316151,1996373;2301609,2018359;2266709,2047382;2243442,2065850;2219207,2083439;2131958,2145002;2085425,2177542;2027259,2209203;1996237,2224153;1966184,2238224;1912865,2263729;1710253,2333206;1411667,2378059;1389370,2378059;1386461,2371023;1363195,2370143;1341867,2378059;1279823,2378938;1234260,2377179;1211963,2375420;1189666,2371902;1203098,2358906;1200330,2359590;1150287,2351183;1147980,2351675;1052006,2335845;1014198,2328809;981237,2323532;941491,2306822;892049,2290113;840669,2271644;849394,2265488;885263,2271644;900774,2283956;954093,2298028;1059762,2322652;1085936,2327050;1114050,2331447;1145072,2337604;1179258,2344310;1181910,2343759;1213902,2348157;1214871,2346398;1261403,2348157;1269159,2349036;1340897,2349036;1393247,2350795;1455291,2346398;1463046,2346398;1465955,2353434;1527029,2346398;1567745,2337604;1591012,2334086;1605554,2332327;1637545,2325291;1663720,2320015;1689894,2313858;1737906,2306320;1744184,2304184;1693773,2312099;1667598,2318256;1641423,2323532;1609431,2330568;1594890,2332327;1571624,2335845;1508610,2341122;1465955,2344639;1458199,2344639;1396156,2349036;1343806,2347277;1272068,2347277;1264312,2346398;1234260,2334965;1217779,2344639;1217738,2344715;1231351,2336724;1261404,2348156;1214872,2346397;1215238,2346182;1184819,2342001;1148950,2334965;1117928,2328809;1089814,2324411;1063640,2320015;957971,2295390;904652,2281318;889141,2269006;853271,2262849;799953,2238224;784442,2239104;729184,2213599;719489,2197769;721428,2196890;755359,2213599;789289,2230310;798983,2225033;759237,2201287;726276,2188096;680712,2164350;641934,2141484;580861,2117739;557594,2100150;562441,2098391;585707,2104546;537235,2058815;510091,2038587;484886,2018359;452895,1994614;406362,1948003;403169,1938950;393759,1930413;361768,1898753;357890,1882923;345287,1867092;343786,1864957;328806,1855659;299723,1817843;283243,1782664;281304,1782664;259008,1743968;237680,1705272;215383,1660420;195025,1614688;215383,1645469;235741,1684165;242527,1705272;245332,1709003;241880,1692720;232877,1677898;218223,1648005;200841,1621723;179513,1568955;161241,1514863;155241,1499094;129108,1404465;117552,1335769;117469,1337658;118439,1351729;123286,1384269;129102,1417689;119408,1388666;112622,1351729;104867,1351729;100019,1318310;93234,1297203;87417,1276975;70936,1261145;66090,1261145;61242,1239158;59303,1211015;63181,1171440;65120,1157369;68421,1147717;66816,1125708;68997,1093168;72875,1086573;72875,1082614;65120,1095807;58334,1087012;45731,1071182;43429,1058650;42823,1059748;38945,1094927;36037,1130105;33129,1157369;33129,1213653;34098,1242676;36037,1271698;27312,1298961;25373,1298961;19557,1246194;19557,1191667;24403,1149453;33125,1157364;25373,1148574;23434,1116914;25373,1068543;26342,1055352;29251,1033365;40884,993789;46680,967499;44762,961249;37975,996427;26342,1036003;23434,1057989;22464,1071182;20526,1119552;22464,1151212;17618,1193426;17618,1247953;23434,1300720;25373,1300720;37975,1350850;44762,1392184;59303,1434398;82206,1525175;84205,1542572;88387,1542572;109715,1589183;117470,1612929;102928,1592701;87417,1561040;86448,1569835;78014,1546117;71906,1546969;65120,1526742;41853,1478371;27312,1435278;26342,1399220;19557,1357006;14709,1314792;4046,1284011;10831,1120432;17618,1078218;11801,1055352;23434,992030;26342,977079;34098,926071;54456,889133;49609,939263;54454,930671;57364,910130;58334,887374;67058,858352;80631,814379;97112,769527;98346,768266;105837,732589;116500,707085;129103,685978;154309,642005;174666,602429;203749,551421;225077,529434;242527,498653;257069,479305;272580,472269;276458,466993;291969,438850;322021,407189;322839,420422;320647,425984;352073,396636;367584,378168;387942,360578;389697,362347;388912,361457;414118,338592;439323,317484;466467,291101;504275,265596;544991,238333;569335,222926;585707,209310;614790,193480;645812,178530;649919,176614;660475,167207;677804,155664;696829,146869;710289,144059;712703,142472;976389,45731;986173,43801;1013228,35177;1031890,31769;1041621,31695;1045220,30781;1266251,4397;1329022,4177;1396156,5276;1397405,6126;1430086,2638;1460138,7035;1490191,12312;1505696,15509;1489221,11433;1459168,6156;1429116,1759;14291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28" style="position:absolute;left:4050;top:2658;width:20577;height:18436;rotation:9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ZMUA&#10;AADbAAAADwAAAGRycy9kb3ducmV2LnhtbESPT2vCQBTE7wW/w/IKXqRurNKW1DVoQfCipVbw+sw+&#10;kzTZtyG7+eO37xaEHoeZ+Q2zTAZTiY4aV1hWMJtGIIhTqwvOFJy+t09vIJxH1lhZJgU3cpCsRg9L&#10;jLXt+Yu6o89EgLCLUUHufR1L6dKcDLqprYmDd7WNQR9kk0ndYB/gppLPUfQiDRYcFnKs6SOntDy2&#10;RsGletWf55+23LvNdTFpL3riDlqp8eOwfgfhafD/4Xt7pxXMF/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n9kxQAAANs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path arrowok="t" o:connecttype="custom" o:connectlocs="1118708,1833512;1109092,1838213;1109668,1838437;1198668,1785789;1167575,1792510;1120936,1797886;1118716,1792510;1151289,1789821;1198668,1785789;1279546,1778753;1277646,1779240;1278620,1779067;699338,1768650;732281,1776379;746347,1777051;785582,1794526;803349,1797886;804460,1798223;808532,1794526;824077,1798559;839624,1801919;870256,1808387;870716,1807968;906251,1813345;923277,1816034;940304,1817378;975098,1818722;1022477,1818050;1024533,1818050;1029140,1815697;1039504,1812673;1050053,1812505;1057271,1813345;1059214,1818050;1075778,1818050;1070596,1824771;1067635,1828132;1058011,1832164;1040244,1832164;1017295,1830820;967695,1829476;930680,1826787;898107,1822755;865534,1818050;815934,1811329;777439,1799903;777884,1799610;755230,1793182;735242,1785117;712293,1778396;688604,1771002;699338,1768650;1135114,1754240;1123804,1755807;1045580,1759393;1071336,1762264;1077999,1760920;1123898,1756216;1131451,1754882;1205395,1744502;1166977,1749825;1180160,1750166;1199130,1746974;1345633,1742947;1225140,1772080;1286115,1759745;573117,1729332;658251,1762264;688604,1771002;711552,1778395;734502,1785116;754490,1793181;750048,1796542;738203,1794526;696007,1780412;675278,1773018;654550,1764953;627159,1756216;603469,1746806;584962,1738069;573117,1729332;607912,1712529;648628,1731348;643446,1734037;596067,1713201;607912,1712529;457631,1666826;507971,1692366;518335,1703120;494646,1691694;476879,1681612;457631,1666826;545905,1649580;545912,1649771;548412,1652519;548687,1651367;1627026,1605461;1624338,1605664;1579920,1634565;1536242,1656072;1505150,1672875;1488123,1679596;1470356,1686317;1448887,1696399;1432601,1705136;1408911,1713873;1384482,1721939;1377819,1727987;1367455,1731348;1341545,1735381;1308231,1744790;1277879,1753527;1244565,1762265;1203109,1771675;1144626,1780412;1143145,1782428;1115027,1788811;1115755,1789149;1146982,1782061;1147587,1780412;1206071,1771675;1247527,1762265;1280840,1753527;1311193,1744790;1344506,1735381;1370417,1731348;1352876,1740903;1353389,1740758;1371897,1730676;1382261,1727316;1382951,1727142;1387443,1722610;1411873,1714545;1435563,1705808;1451849,1697070;1473317,1686989;1491084,1680268;1503268,1675459;1509592,1671530;1540685,1654728;1584362,1633221;357565,1596166;360375,1598355;361335,1598799;1631995,1578621;1631741,1578779;1631741,1578971;1632917,1579124;1633221,1578779;1647988,1568588;1643617,1571330;1642845,1572058;1645842,1570317;297119,1534734;325078,1564622;302909,1540469;1700404,1534715;1700338,1534736;1699848,1537781;1688003,1549879;1673937,1563993;1674785,1563816;1688003,1550551;1699848,1538453;1700404,1534715;369477,1519580;370942,1521201;371016,1520978;259973,1504175;279220,1515601;280165,1516612;288936,1518374;308831,1535092;336223,1555255;348067,1570042;354730,1577435;382861,1598943;374718,1604991;348520,1578563;347327,1578779;372120,1603789;374718,1604991;382862,1598943;453189,1649350;439124,1653383;444306,1656744;423578,1657416;410252,1649350;397668,1640613;366575,1617089;337703,1593566;311053,1570042;298468,1558616;286623,1546518;291065,1541141;305871,1553239;322157,1564665;342145,1584156;343844,1585479;322157,1564665;306611,1553239;291805,1541141;275518,1522994;259973,1504175;1890844,1397311;1890469,1397457;1882384,1415075;1883072,1313109;1863454,1338837;1853830,1354967;1844206,1369754;1821256,1397311;1801269,1424867;1783502,1447046;1782020,1447869;1780808,1449499;1782761,1448391;1800528,1426212;1820517,1398655;1843465,1371099;1853090,1356312;1862713,1340182;1882701,1313969;1959692,1303888;1950068,1330100;1933042,1358328;1916014,1387229;1900469,1405376;1910833,1386557;1919716,1367738;1926379,1357657;1935262,1344214;1943406,1330772;1959692,1303888;1911775,1246275;1893805,1274987;1893475,1275677;1911573,1246759;1921630,1181246;1900033,1234818;1854601,1319129;1847950,1328677;1847907,1328756;1832361,1352951;1816815,1379164;1799048,1399327;1784242,1422179;1696887,1511569;1668015,1533749;1665245,1535661;1664050,1536759;1651977,1545694;1642105,1555928;1605830,1580796;1600146,1584056;1584708,1595482;1582479,1596797;1579179,1599615;1550308,1617090;1521436,1633221;1518131,1634741;1498583,1646269;1492523,1649044;1486643,1652711;1466654,1662793;1447979,1669443;1406355,1688504;1308700,1721571;1240651,1737457;1295646,1727987;1306010,1725971;1339323,1715217;1360052,1709168;1393365,1693709;1431120,1681612;1455309,1672999;1465914,1667498;1475537,1664810;1488863,1658088;1492365,1655879;1501449,1648007;1521436,1637253;1544176,1627133;1552529,1622466;1581401,1604991;1593985,1594238;1608051,1586172;1644325,1561305;1670236,1539125;1699107,1516946;1786462,1427555;1798484,1409001;1799048,1407392;1818295,1380508;1824218,1372442;1832092,1362526;1834582,1358328;1850128,1334132;1880480,1277003;1910092,1215842;1918791,1190973;2002629,1121747;2000408,1123091;2000408,1123091;2009621,1081913;2009355,1083102;2011512,1085453;2018175,1092174;2022617,1089485;2022729,1088970;2019656,1090830;2012253,1084780;2003023,1005564;2002506,1005590;2001569,1005638;2001889,1008833;2001149,1025636;1998188,1035717;1980421,1061257;1975979,1083437;1971537,1090830;1964134,1123091;1955990,1148631;1947107,1173499;1941925,1192990;1936003,1213153;1940726,1206484;1944886,1192317;1948587,1172154;1957471,1147287;1965615,1121747;1973018,1089485;1977459,1082092;1981901,1059913;1999668,1034373;1987823,1086125;1978940,1129139;1958952,1184252;1954998,1189837;1953307,1198199;1947847,1212481;1927119,1253480;1917495,1274987;1911573,1286413;1904170,1298511;1884182,1330772;1862713,1362361;1835323,1404704;1804970,1446375;1784982,1469898;1763513,1492750;1756110,1502159;1747968,1511569;1735382,1520978;1714799,1541669;1715394,1543830;1693926,1563993;1670976,1578779;1652469,1592222;1634937,1603854;1637663,1603648;1656911,1590877;1675419,1577435;1698367,1562649;1719836,1542486;1719096,1539797;1739824,1518962;1752409,1509553;1760552,1500143;1767955,1490734;1789424,1467882;1809412,1444358;1839764,1402687;1867155,1360345;1888624,1328756;1908611,1296494;1916014,1284397;1921937,1272971;1931561,1251464;1952289,1210465;1960432,1182909;1980421,1127796;1989304,1084781;2001149,1033028;2003819,1023938;2001889,1023619;2002629,1006817;2018915,991358;2010295,1023968;2010296,1023968;2018916,991358;2025578,984637;2021136,993374;2020119,1011689;2019656,1028996;2012253,1049677;2012253,1052039;2021136,1028996;2022617,993374;2026069,986585;1993745,955736;1988894,966146;1987083,981277;1984747,974208;1983893,975206;1986343,982621;1984862,993374;1987823,1002112;1990119,1001996;1988563,997406;1990044,986653;1993745,955736;2055931,937589;2057411,938261;2056671,966489;2057411,985981;2055190,1021602;2052970,1041765;2046306,1071338;2044086,1096207;2032981,1141910;2022617,1181564;2004110,1188957;2005591,1184925;2008552,1156696;2019656,1127123;2028539,1122419;2028539,1122418;2038164,1071338;2043345,1047142;2047787,1022275;2051489,998751;2052970,976571;2053709,957752;2055190,947670;2055931,937589;104264,625956;104632,626123;104667,626029;148928,529620;132642,557177;119316,567258;119284,567902;117996,593632;118033,593571;119316,567930;132642,557848;148928,530292;149483,530628;149761,530124;157811,471147;147447,477868;131901,507441;135457,510024;135573,509570;132642,507441;148187,477868;157365,471917;214814,432837;213879,433517;209910,447371;207411,454344;139304,567258;129680,594815;120796,623043;101548,682188;88964,722515;83041,752760;80080,768218;77859,783677;71197,825348;68975,850888;72677,877772;74412,863123;74158,858281;77119,830052;83781,788381;89066,782624;96739,736002;96367,727892;103680,708856;108032,692874;106731,695631;102289,694286;91184,723187;91925,739318;86742,770235;86003,775612;78600,783677;80820,768218;83781,752760;89704,722515;102289,682188;121537,623043;130420,594815;140044,567258;208151,454344;214814,432837;228140,365626;228139,365626;231841,368315;231841,368314;361536,269937;361393,270040;360961,270483;354915,276236;353387,278255;352388,279279;348067,284973;302910,333365;290324,346807;277740,360921;222090,416764;278480,360249;291064,346135;303650,332693;348807,284301;353387,278255;360961,270483;380328,223590;373938,225611;369187,227213;368056,228516;359912,235237;339184,247335;325119,261449;311793,275563;302910,282957;302608,282614;294211,291779;279960,307825;257011,330677;260712,334709;260783,334652;257751,331349;280700,308497;303650,282957;312533,275564;325858,261449;339924,247335;360652,235238;368796,228516;377679,225492;380483,224702;1452589,102160;1490344,117618;1506630,129716;1470356,113586;1452589,102160;1329700,53096;1359312,59145;1400768,77964;1329700,53096;884042,48644;868496,50408;835182,54440;802609,61161;788544,65194;772257,69227;736619,75583;730060,77964;684902,92078;640485,108209;609392,120979;588664,128372;537583,149880;513154,163994;489464,178108;451709,203648;416175,229188;382166,256123;385082,259433;392300,254939;398444,250781;420616,233221;456151,207681;493905,182141;517595,168026;542025,153912;593105,132405;613093,122995;644186,110225;688604,94094;733761,79980;752731,76598;761894,73755;886618,49326;1148790,34193;1164614,35621;1186082,42342;1169796,40326;1135742,34277;1148790,34193;1234942,28900;1265294,30916;1302309,44358;1256410,36966;1234942,28900;987313,28732;901809,32933;842585,40326;814454,47047;790024,55112;755970,59145;627159,104176;580520,122995;566454,127700;553870,133749;530180,145174;493165,162649;465034,182812;383602,240614;366584,254049;349935,267850;350288,268170;222217,404608;196306,436869;184462,456360;172617,474507;150408,512145;126250,546707;125979,547767;117835,567930;111913,577340;110432,578684;103862,598511;102289,610273;100809,627076;90444,654632;80820,682188;70456,722515;64534,759481;60833,796447;66014,770907;66495,768799;67495,758809;73417,721843;75272,722405;75432,721780;73418,721171;83782,680844;93406,653288;103722,625858;103030,625731;104510,608929;112653,577340;118576,567930;118775,567439;126719,547767;151149,512817;173358,475179;185202,457033;197047,437541;222958,405280;351029,268843;385082,240614;466515,182813;494646,162650;531661,145175;555350,133749;567936,127700;582001,122995;628640,104176;757451,59145;791505,55113;815934,47048;844066,40326;903289,32933;988794,28984;1057520,31078;1091325,0;1126118,2016;1161652,5377;1185342,10754;1200888,17475;1220136,14114;1249007,20163;1266774,24868;1266034,25540;1265294,30244;1234942,28229;1224578,25540;1214214,23523;1194225,19491;1174238,15458;1153509,12770;1130561,12770;1112053,12770;1083182,12770;1081825,12377;1069116,18147;1073557,24868;1117975,32933;1098209,33246;1098543,33269;1119456,32933;1137223,34950;1171277,40998;1187563,43015;1214954,48392;1243086,53769;1270476,59817;1297868,67211;1311193,70571;1324518,74604;1324690,74746;1334246,76242;1357403,84055;1360638,88504;1361533,88718;1382261,96111;1400028,102832;1417796,110226;1431121,116947;1440004,120979;1449628,125684;1482201,142487;1523657,166683;1545126,180125;1545748,180528;1556719,186579;1974498,899951;1974186,905576;1982641,906672;1990784,912049;1994486,930196;2008551,951703;2014474,952192;2014474,946999;2020492,931821;2020396,928852;2026318,910705;2034462,910705;2047046,903312;2048527,932885;2044826,946999;2040384,960441;2038163,982621;2037423,994046;2035942,1005472;2032786,1007383;2032981,1008160;2036005,1006330;2037423,995390;2038163,983965;2040384,961785;2044826,948343;2048527,934229;2054449,938262;2053709,948343;2052229,958425;2051488,977244;2050008,999423;2046306,1022947;2041865,1047815;2036682,1072011;2027059,1123091;2018175,1127796;2007070,1157369;2004109,1185597;2002629,1189630;1990044,1220547;1986342,1223235;1970796,1256168;1987083,1223235;1990784,1220547;1967094,1281708;1954510,1287757;1951900,1292497;1952289,1293134;1955250,1287757;1967835,1281708;1958952,1304560;1942665,1331444;1934522,1344886;1925639,1358328;1918976,1368410;1909352,1387901;1898988,1406720;1882701,1426883;1866415,1445702;1867093,1444434;1848647,1467210;1808671,1506864;1800801,1517858;1808671,1507536;1848647,1467881;1818295,1509552;1802656,1524423;1790102,1532802;1789423,1533749;1781574,1539231;1781281,1541141;1746486,1573403;1709471,1604320;1707760,1605447;1695406,1619778;1665794,1639941;1638119,1658786;1638019,1658895;1665794,1640613;1695406,1620450;1670976,1642629;1651081,1654391;1637318,1659669;1636922,1660105;1622116,1668842;1616538,1671189;1602500,1681528;1588804,1690349;1568075,1702447;1561413,1703120;1554008,1706108;1552857,1706902;1562153,1703791;1568816,1703120;1542165,1721266;1525138,1729332;1508112,1736725;1496085,1738363;1494046,1739413;1437783,1761593;1434914,1762185;1417796,1772346;1427419,1775035;1391885,1789149;1394846,1779740;1383001,1783773;1371897,1787133;1348948,1793854;1345882,1790513;1334882,1792510;1321556,1795198;1294166,1801247;1293263,1801628;1319336,1795870;1332661,1793181;1343765,1791165;1348207,1794526;1371156,1787804;1382261,1784444;1394105,1780412;1391144,1789821;1360052,1803263;1358528,1802876;1337103,1810656;1319336,1815361;1292685,1821410;1281674,1820570;1258642,1824639;1257891,1826115;1196447,1836869;1182381,1833508;1170536,1833508;1149808,1839557;1131301,1840901;1112793,1841573;1110782,1840791;1093916,1843506;1073557,1840229;1074298,1839557;1077999,1834852;1060973,1832836;1069116,1828803;1093546,1828131;1117235,1827459;1151288,1828131;1174978,1826115;1219395,1817377;1249007,1811329;1271216,1810656;1272761,1810005;1251229,1810657;1221617,1816705;1177199,1825443;1153509,1827459;1119456,1826787;1095766,1827459;1071336,1828132;1072077,1825443;1077259,1818722;1305270,1784444;1459992,1731348;1500708,1711857;1523657,1701103;1547347,1689678;1591765,1665482;1627299,1640613;1693926,1593566;1712433,1580124;1730200,1566010;1756850,1543830;1767955,1527028;1783906,1513753;1784034,1512919;1768696,1525683;1757591,1542486;1730940,1564666;1713173,1578779;1694666,1592222;1628040,1639269;1592505,1664137;1548088,1688333;1524398,1699759;1501449,1710513;1460733,1730004;1306010,1783100;1077999,1817378;1060973,1817378;1058752,1812001;1040984,1811329;1024698,1817378;977319,1818050;942525,1816705;925498,1815361;908472,1812673;918729,1802740;916615,1803263;878401,1796839;876639,1797215;803350,1785117;774478,1779740;749308,1775707;718956,1762937;681201,1750167;641965,1736053;648628,1731348;676019,1736053;687864,1745462;728580,1756216;809272,1775035;829260,1778396;850729,1781756;874418,1786461;900524,1791586;902549,1791165;926979,1794526;927719,1793182;963253,1794526;969175,1795198;1023957,1795198;1063933,1796542;1111312,1793182;1117235,1793182;1119456,1798559;1166094,1793182;1197187,1786461;1214954,1783773;1226058,1782428;1250488,1777051;1270476,1773019;1290464,1768314;1327127,1762553;1331921,1760921;1293426,1766970;1273437,1771675;1253450,1775707;1229020,1781084;1217916,1782428;1200149,1785117;1152029,1789149;1119456,1791838;1113533,1791838;1066155,1795198;1026179,1793854;971397,1793854;965474,1793182;942525,1784444;929940,1791838;929908,1791896;940304,1785789;963254,1794526;927720,1793181;927999,1793017;904770,1789821;877379,1784444;853690,1779740;832221,1776379;812233,1773019;731541,1754200;690825,1743446;678980,1734037;651589,1729332;610873,1710513;599028,1711185;556831,1691694;549428,1679596;550908,1678924;576819,1691694;602729,1704464;610132,1700431;579780,1682284;554610,1672203;519816,1654056;490204,1636581;443566,1618434;425799,1604992;429500,1603648;447267,1608352;410252,1573403;389524,1557945;370276,1542486;345847,1524339;310313,1488717;307875,1481799;300688,1475275;276259,1451079;273298,1438981;263674,1426883;262527,1425251;251088,1418146;228879,1389245;216295,1362361;214814,1362361;197788,1332788;181501,1303216;164474,1268938;148928,1233989;164474,1257512;180021,1287085;185202,1303216;187344,1306067;184708,1293623;177833,1282296;166643,1259451;153369,1239365;137083,1199039;123129,1157700;118548,1145649;98592,1073331;89767,1020832;89704,1022275;90444,1033028;94145,1057897;98587,1083437;91184,1061257;86003,1033028;80080,1033028;76378,1007488;71197,991358;66755,975900;54169,963802;50468,963802;46767,946999;45286,925491;48247,895247;49728,884493;52249,877117;51023,860297;52689,835429;55650,830389;55650,827364;49728,837446;44546,830725;34922,818627;33164,809049;32701,809889;29740,836773;27519,863657;25298,884493;25298,927507;26038,949687;27519,971866;20857,992702;19376,992702;14934,952376;14934,910705;18635,878444;25295,884490;19376,877772;17895,853576;19376,816610;20116,806529;22337,789726;31221,759481;35647,739389;34182,734613;28999,761497;20116,791742;17895,808545;17155,818627;15674,855592;17155,879788;13454,912049;13454,953720;17895,994046;19376,994046;28999,1032357;34182,1063945;45286,1096207;62776,1165581;64302,1178876;67496,1178876;83782,1214497;89704,1232645;78600,1217186;66755,1192990;66015,1199711;59574,1181585;54910,1182236;49728,1166778;31961,1129812;20857,1096879;20116,1069322;14934,1037061;11232,1004800;3089,981277;8271,856265;13454,824003;9012,806529;17895,758137;20116,746711;26038,707729;41585,679500;37883,717811;41583,711244;43805,695547;44546,678156;51208,655976;61572,622371;74158,588093;75101,587130;80821,559865;88964,540373;98588,524243;117836,490638;133382,460393;155590,421411;171877,404608;185202,381084;196307,366298;208152,360921;211113,356889;222958,335381;245907,311185;246531,321298;244857,325549;268855,303120;280700,289006;296247,275564;297587,276915;296987,276236;316235,258761;335483,242630;356211,222467;385082,202976;416175,182141;434765,170366;447267,159961;469476,147863;493165,136437;496301,134973;504363,127784;517596,118963;532124,112242;542402,110094;544245,108881;745606,34949;753077,33474;773737,26884;787988,24279;795419,24222;798167,23523;966955,3360;1014889,3192;1066155,4032;1067109,4682;1092065,2016;1115014,5376;1137964,9409;1149804,11852;1137223,8737;1114273,4704;1091325,1344;10913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29" style="position:absolute;left:601;top:2866;width:9394;height:9272;rotation:9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xz8MA&#10;AADbAAAADwAAAGRycy9kb3ducmV2LnhtbESPQWvCQBSE7wX/w/IEL6XZrUVpo6tosejVmEtvj+wz&#10;CWbfhuwa4793hUKPw8x8wyzXg21ET52vHWt4TxQI4sKZmksN+enn7ROED8gGG8ek4U4e1qvRyxJT&#10;4258pD4LpYgQ9ilqqEJoUyl9UZFFn7iWOHpn11kMUXalNB3eItw2cqrUXFqsOS5U2NJ3RcUlu1oN&#10;2+1Xfjj79rd83av82ofL7F7stJ6Mh80CRKAh/If/2gej4WM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sxz8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510739,922206;506349,924571;506611,924684;547244,898203;533049,901583;511756,904288;510742,901583;525613,900231;547244,898203;584168,894664;583301,894909;583746,894822;319278,889582;334318,893470;340740,893808;358652,902598;366764,904288;367271,904457;369130,902598;376227,904626;383325,906316;397310,909569;397520,909359;413743,912063;421516,913415;429290,914091;445174,914767;466805,914429;467744,914429;469847,913246;474579,911725;479395,911640;482690,912063;483577,914429;491139,914429;488774,917810;487422,919500;483028,921528;474916,921528;464439,920852;441795,920176;424896,918824;410025,916796;395154,914429;372510,911049;354935,905302;355138,905154;344795,901921;335670,897865;325193,894484;314377,890766;319278,889582;518229,882335;513065,883123;477353,884927;489112,886371;492154,885695;513108,883328;516556,882658;550315,877437;532776,880114;538794,880286;547455,878680;614340,876655;559330,891307;587168,885103;261653,869806;300520,886371;314377,890766;324855,894484;335332,897864;344457,901921;342429,903611;337022,902597;317757,895498;308294,891780;298830,887723;286325,883328;275510,878596;267061,874201;261653,869806;277538,861355;296127,870821;293761,872173;272130,861693;277538,861355;208929,838368;231911,851214;236643,856623;225827,850875;217716,845805;208929,838368;249229,829693;249232,829790;250374,831172;250500,830592;742808,807503;741581,807605;721302,822141;701361,832959;687166,841410;679393,844791;671281,848171;661480,853242;654044,857636;643229,862031;632076,866088;629034,869130;624302,870821;612473,872849;597264,877582;583407,881976;568198,886371;549272,891104;522571,895498;521896,896513;509058,899723;509391,899893;523647,896328;523923,895498;550624,891104;569550,886371;584759,881976;598617,877582;613825,872849;625655,870821;617647,875627;617881,875553;626331,870482;631062,868792;631377,868705;633428,866426;644581,862369;655397,857975;662832,853580;672633,848509;680745,845129;686307,842710;689194,840734;703390,832283;723330,821465;163244,802828;164527,803929;164965,804152;745077,794003;744961,794083;744961,794179;745498,794256;745637,794083;752378,788957;750383,790336;750030,790702;751398,789826;135648,771929;148412,786962;138291,774814;776308,771919;776278,771930;776054,773462;770647,779547;764225,786646;764612,786557;770647,779885;776054,773800;776308,771919;168682,764307;169351,765122;169385,765010;118689,756559;127476,762306;127908,762814;131912,763700;140995,772109;153500,782251;158908,789688;161950,793407;174793,804224;171075,807267;159114,793974;158570,794083;169889,806662;171075,807267;174793,804224;206901,829578;200479,831606;202845,833297;193382,833635;187298,829578;181553,825184;167357,813352;154176,801520;142009,789688;136264,783941;130856,777856;132884,775152;139643,781237;147079,786984;156204,796787;156980,797453;147079,786984;139981,781237;133222,775152;125786,766024;118689,756559;863253,702809;863081,702882;859390,711744;859704,660458;850748,673398;846354,681511;841960,688949;831483,702809;822358,716669;814246,727825;813570,728238;813016,729058;813908,728501;822019,717345;831145,703485;841622,689625;846016,682188;850409,674075;859535,660891;894685,655820;890291,669004;882517,683202;874744,697738;867646,706866;872378,697400;876434,687935;879476,682864;883531,676103;887249,669342;894685,655820;872808,626842;864605,641284;864454,641631;872716,627085;877307,594134;867447,621080;846706,663486;843669,668288;843650,668328;836552,680498;829455,693682;821343,703823;814584,715317;774703,760278;761521,771434;760257,772395;759711,772948;754199,777442;749692,782589;733131,795097;730536,796737;723488,802484;722470,803145;720964,804563;707783,813352;694602,821465;693093,822230;684168,828028;681402,829424;678717,831268;669591,836339;661065,839684;642062,849271;597479,865903;566411,873893;591519,869130;596251,868116;611459,862707;620923,859665;636132,851889;653369,845805;664412,841473;669254,838706;673647,837354;679731,833973;681329,832862;685477,828902;694602,823493;704983,818403;708797,816056;721978,807267;727724,801858;734145,797801;750706,785293;762535,774138;775716,762982;815598,718021;821086,708689;821343,707879;830131,694357;832835,690301;836430,685313;837566,683202;844664,671032;858521,642298;872040,611535;876011,599027;914287,564208;913273,564884;913273,564884;917479,544173;917358,544771;918343,545953;921385,549334;923413,547981;923464,547722;922061,548657;918681,545615;914467,505771;914231,505784;913803,505808;913949,507415;913611,515867;912259,520937;904148,533783;902120,544939;900092,548657;896713,564884;892995,577730;888939,590238;886573,600041;883869,610183;886026,606828;887925,599703;889615,589561;893671,577054;897388,564208;900768,547981;902796,544263;904824,533107;912935,520261;907528,546291;903472,567926;894347,595646;892541,598455;891770,602661;889277,609845;879814,630466;875420,641284;872716,647031;869336,653116;860211,669342;850409,685230;837904,706528;824047,727487;814922,739318;805121,750812;801741,755545;798023,760278;792277,765010;782880,775417;783152,776504;773351,786646;762873,794083;754424,800844;746420,806695;747664,806591;756452,800168;764901,793407;775379,785970;785180,775828;784842,774476;794305,763996;800051,759264;803769,754531;807148,749798;816950,738304;826075,726473;839932,705513;852437,684216;862239,668328;871364,652101;874744,646016;877448,640270;881842,629452;891305,608831;895022,594971;904148,567250;908204,545615;913611,519585;914831,515013;913949,514852;914287,506401;921723,498626;917787,515028;917787,515028;921723,498626;924764,495245;922737,499640;922272,508852;922061,517557;918681,527959;918681,529147;922737,517557;923413,499640;924988,496225;910231,480709;908017,485945;907190,493555;906123,490000;905733,490502;906852,494231;906176,499640;907528,504035;908576,503976;907866,501668;908542,496259;910231,480709;938622,471582;939298,471920;938960,486118;939298,495921;938284,513838;937270,523979;934228,538854;933214,551362;928144,574349;923413,594294;914963,598013;915639,595985;916991,581786;922061,566912;926116,564546;926116,564546;930510,538854;932876,526684;934904,514176;936594,502344;937270,491189;937608,481723;938284,476652;938622,471582;47601,314839;47769,314923;47785,314876;67992,266385;60557,280245;54473,285315;54459,285639;53870,298581;53887,298550;54473,285653;60557,280582;67992,266722;68246,266891;68372,266638;72048,236974;67316,240354;60219,255229;61842,256528;61895,256300;60557,255229;67654,240354;71844,237361;98072,217705;97645,218047;95833,225016;94692,228523;63598,285315;59204,299175;55149,313374;46361,343122;40616,363405;37912,378618;36560,386393;35546,394168;32504,415127;31490,427973;33180,441495;33972,434127;33856,431692;35208,417493;38250,396534;40662,393639;44166,370189;43996,366110;47335,356535;49321,348497;48727,349883;46699,349207;41630,363743;41968,371857;39602,387407;39264,390111;35884,394168;36898,386393;38250,378618;40954,363405;46699,343122;55487,313374;59543,299175;63936,285315;95030,228523;98072,217705;104156,183900;104156,183900;105845,185252;105845,185252;165057,135771;164992,135823;164795,136046;162034,138939;161336,139954;160880,140470;158908,143334;138291,167674;132546,174435;126800,181533;101394,209621;127138,181196;132883,174096;138629,167335;159246,142996;161336,139954;164795,136046;173636,112460;170719,113476;168550,114282;168033,114937;164316,118318;154852,124403;148431,131502;142347,138601;138291,142320;138154,142147;134320,146757;127814,154828;117337,166321;119027,168349;119059,168321;117675,166659;128152,155165;138629,142320;142685,138601;148769,131502;155190,124403;164653,118318;168371,114938;172427,113416;173707,113019;663170,51384;680407,59159;687842,65244;671281,57131;663170,51384;607066,26706;620585,29748;639512,39214;607066,26706;403604,24466;396506,25354;381297,27382;366426,30763;360005,32791;352569,34819;336299,38016;333304,39214;312688,46313;292409,54426;278214,60849;268751,64568;245430,75385;234277,82485;223462,89583;206225,102429;190002,115275;174475,128823;175807,130488;179102,128227;181907,126136;192030,117304;208253,104458;225489,91612;236305,84513;247458,77414;270778,66596;279904,61863;294099,55440;314377,47327;334994,40228;343654,38527;347838,37097;404780,24810;524473,17198;531697,17917;541498,21297;534063,20283;518516,17240;524473,17198;563805,14536;577662,15550;594560,22311;573606,18593;563805,14536;450751,14452;411715,16564;384677,20283;371834,23663;360680,27720;345133,29748;286325,52398;265033,61863;258611,64229;252866,67272;242050,73019;225151,81808;212308,91950;175131,121022;167361,127780;159761,134721;159922,134882;101452,203507;89622,219733;84215,229537;78807,238664;68668,257595;57639,274979;57515,275512;53797,285653;51093,290386;50417,291062;47418,301035;46699,306951;46023,315402;41292,329262;36898,343122;32166,363405;29462,381998;27773,400591;30138,387745;30358,386685;30814,381660;33518,363067;34365,363350;34438,363036;33518,362729;38250,342446;42644,328586;47354,314789;47038,314726;47714,306275;51431,290386;54135,285653;54226,285406;57853,275512;69006,257933;79145,239002;84553,229875;89961,220071;101790,203845;160260,135221;175807,121022;212984,91950;225827,81808;242726,73019;253542,67272;259287,64230;265709,61863;287001,52398;345810,29749;361356,27720;372510,23664;385353,20283;412391,16564;451427,14578;482804,15631;498237,0;514122,1014;530345,2704;541160,5409;548258,8789;557045,7099;570226,10142;578338,12508;578000,12846;577662,15212;563805,14198;559073,12846;554341,11832;545216,9803;536091,7775;526627,6423;516150,6423;507700,6423;494520,6423;493900,6225;488098,9127;490126,12508;510404,16564;501380,16722;501532,16734;511080,16564;519192,17579;534739,20621;542174,21635;554679,24340;567523,27044;580028,30086;592533,33805;598617,35495;604700,37524;604779,37595;609141,38348;619713,42277;621190,44515;621599,44623;631062,48341;639174,51722;647285,55440;653369,58821;657425,60849;661818,63215;676689,71667;695616,83837;705417,90598;705701,90800;710710,93844;901444,452651;901302,455480;905162,456031;908879,458736;910569,467863;916991,478681;919695,478927;919695,476314;922442,468681;922398,467187;925102,458060;928820,458060;934566,454341;935242,469215;933552,476314;931524,483075;930510,494231;930172,499978;929496,505725;928055,506686;928144,507077;929525,506156;930172,500654;930510,494907;931524,483752;933552,476990;935242,469892;937945,471920;937608,476990;936932,482061;936594,491527;935918,502682;934228,514514;932200,527022;929834,539192;925440,564884;921385,567250;916315,582125;914963,596323;914287,598351;908542,613902;906852,615254;899754,631818;907190,615254;908879,613902;898064,644664;892319,647707;891127,650091;891305,650411;892657,647706;898402,644664;894347,656158;886911,669680;883193,676441;879138,683202;876096,688273;871702,698076;866971,707542;859535,717683;852100,727149;852409,726510;843988,737966;825737,757911;822144,763441;825737,758249;843988,738304;830131,759263;822991,766743;817259,770957;816950,771434;813366,774191;813232,775152;797347,791378;780448,806929;779667,807496;774027,814704;760508,824845;747872,834324;747827,834379;760508,825184;774027,815042;762873,826198;753790,832114;747507,834768;747326,834987;740567,839382;738020,840562;731611,845763;725358,850199;715894,856284;712853,856623;709472,858126;708947,858525;713191,856960;716233,856623;704065,865750;696292,869807;688519,873525;683028,874349;682097,874877;656410,886033;655101,886331;647285,891442;651679,892794;635456,899893;636808,895160;631400,897189;626331,898879;615853,902259;614453,900579;609431,901583;603348,902935;590843,905978;590431,906170;602334,903273;608418,901921;613487,900907;615515,902597;625993,899217;631062,897527;636470,895498;635118,900231;620923,906992;620227,906797;610446,910710;602334,913077;590167,916119;585140,915697;574625,917743;574282,918486;546230,923895;539808,922204;534401,922204;524937,925247;516488,925923;508038,926261;507120,925868;499420,927233;490126,925585;490464,925247;492154,922880;484380,921866;488098,919838;499251,919500;510066,919162;525613,919500;536428,918486;556707,914091;570226,911049;580365,910710;581071,910383;571240,910711;557721,913753;537442,918148;526627,919162;511080,918824;500265,919162;489112,919500;489450,918148;491815,914767;595912,897527;666550,870821;685138,861017;695616,855608;706431,849861;726710,837692;742933,825184;773351,801520;781800,794759;789911,787660;802079,776504;807148,768053;814431,761376;814489,760957;807487,767377;802417,775828;790250,786984;782138,794083;773689,800844;743271,824507;727048,837016;706769,849185;695954,854932;685477,860341;666888,870145;596251,896850;492154,914091;484380,914091;483366,911387;475255,911049;467819,914091;446189,914429;430304,913753;422530,913077;414757,911725;419440,906729;418474,906992;401028,903761;400224,903950;366764,897865;353583,895160;342092,893132;328235,886709;310998,880286;293085,873187;296127,870821;308632,873187;314040,877920;332628,883328;369468,892794;378593,894484;388395,896174;399210,898541;411128,901119;412053,900907;423206,902598;423544,901921;439767,902598;442471,902935;467481,902935;485732,903611;507362,901921;510066,901921;511080,904626;532373,901921;546568,898541;554679,897189;559749,896513;570902,893808;580028,891780;589153,889413;605891,886516;608080,885695;590505,888737;581380,891104;572254,893132;561101,895836;556031,896513;547920,897865;525951,899893;511080,901245;508376,901245;486746,902935;468495,902259;443485,902259;440781,901921;430304,897527;424558,901245;424544,901274;429290,898203;439767,902597;423544,901921;423672,901838;413067,900231;400562,897527;389747,895160;379945,893470;370820,891780;333980,882314;315392,876906;309984,872173;297479,869806;278890,860341;273482,860679;254217,850875;250838,844791;251514,844453;263343,850875;275172,857299;278552,855270;264695,846143;253204,841072;237319,831945;223800,823155;202507,814028;194396,807267;196085,806591;204197,808957;187298,791378;177835,783603;169047,775828;157894,766701;141671,748784;140558,745304;137277,742023;126124,729853;124772,723768;120378,717683;119855,716862;114633,713288;104493,698752;98748,685230;98072,685230;90299,670356;82863,655482;75090,638241;67992,620663;75090,632494;82187,647368;84553,655482;85531,656916;84327,650657;81189,644960;76080,633469;70020,623367;62584,603084;56214,582291;54122,576230;45011,539856;40982,513450;40954,514176;41292,519585;42981,532093;45009,544939;41630,533783;39264,519585;36560,519585;34870,506739;32504,498626;30477,490851;24731,484766;23041,484766;21351,476314;20675,465497;22027,450285;22703,444876;23854,441166;23294,432706;24055,420198;25407,417663;25407,416141;22703,421212;20337,417832;15943,411747;15141,406930;14930,407352;13578,420874;12564,434396;11550,444876;11550,466511;11888,477667;12564,488822;9522,499302;8846,499302;6818,479019;6818,458060;8508,441833;11548,444874;8846,441495;8170,429325;8846,410732;9184,405662;10198,397210;14254,381998;16274,371893;15606,369490;13239,383012;9184,398225;8170,406676;7832,411747;7156,430339;7832,442509;6142,458736;6142,479695;8170,499978;8846,499978;13239,519247;15606,535135;20675,551362;28660,586255;29357,592942;30815,592942;38250,610859;40954,619986;35884,612211;30477,600041;30139,603422;27198,594305;25069,594632;22703,586857;14591,568264;9522,551700;9184,537840;6818,521613;5128,505387;1410,493555;3776,430678;6142,414451;4114,405662;8170,381322;9184,375575;11888,355968;18985,341770;17295,361039;18985,357736;19999,349841;20337,341094;23379,329938;28110,313035;33856,295795;34287,295310;36898,281597;40616,271793;45010,263680;53797,246777;60894,231565;71034,211958;78469,203507;84553,191675;89623,184238;95030,181533;96382,179505;101790,168688;112267,156518;112552,161604;111788,163742;122744,152461;128152,145362;135249,138601;135861,139281;135588,138939;144375,130150;153162,122036;162626,111895;175807,102091;190002,91612;198489,85689;204197,80456;214336,74371;225151,68624;226583,67888;230264,64272;236305,59835;242938,56454;247630,55374;248472,54764;340402,17578;343813,16837;353245,13522;359751,12212;363143,12183;364398,11832;441457,1690;463341,1606;486746,2028;487182,2355;498575,1014;509052,2704;519530,4732;524935,5961;519192,4394;508714,2366;498237,676;498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0" style="position:absolute;left:11324;top:24147;width:5495;height:5424;rotation:9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aucYA&#10;AADbAAAADwAAAGRycy9kb3ducmV2LnhtbESPW2vCQBSE34X+h+UIvkjdeAsldRUJqAWfml6eT7On&#10;SWz2bMiuMfbXu0Khj8PMfMOsNr2pRUetqywrmE4iEMS51RUXCt7fdo9PIJxH1lhbJgVXcrBZPwxW&#10;mGh74VfqMl+IAGGXoILS+yaR0uUlGXQT2xAH79u2Bn2QbSF1i5cAN7WcRVEsDVYcFkpsKC0p/8nO&#10;RsH583papHtzWKaz7Gt8/P3olulOqdGw3z6D8NT7//Bf+0UrmMdw/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IaucYAAADbAAAADwAAAAAAAAAAAAAAAACYAgAAZHJz&#10;L2Rvd25yZXYueG1sUEsFBgAAAAAEAAQA9QAAAIs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0303f"/>
                  <v:stroke joinstyle="miter"/>
                  <v:path arrowok="t" o:connecttype="custom" o:connectlocs="298769,539455;296201,540838;296355,540905;320124,525414;311820,527392;299364,528974;298771,527392;307470,526601;320124,525414;341723,523344;341216,523487;341476,523437;186769,520372;195567,522646;199324,522843;209802,527985;214547,528974;214844,529073;215931,527985;220083,529172;224235,530160;232416,532063;232539,531940;242029,533522;246576,534313;251124,534708;260416,535104;273069,534906;273618,534906;274848,534214;277616,533324;280434,533275;282361,533522;282880,534906;287304,534906;285920,536884;285129,537872;282559,539059;277814,539059;271685,538663;258439,538268;248553,537477;239854,536290;231155,534906;217909,532929;207628,529567;207747,529481;201696,527590;196358,525217;190229,523239;183903,521064;186769,520372;303151,516132;300130,516593;279239,517648;286118,518493;287897,518097;300155,516713;302172,516321;321920,513267;311660,514833;315181,514933;320247,513994;359373,512809;327193,521381;343478,517752;153060,508803;175797,518493;183903,521064;190032,523239;196161,525216;201499,527589;200312,528578;197149,527985;185880,523832;180344,521657;174808,519284;167493,516713;161166,513945;156224,511374;153060,508803;162353,503860;173227,509397;171843,510188;159189,504058;162353,503860;122218,490413;135662,497927;138430,501091;132103,497730;127358,494763;122218,490413;145793,485339;145795,485395;146462,486204;146536,485865;434524,472358;433806,472418;421943,480921;410278,487249;401975,492193;397427,494170;392682,496148;386949,499114;382599,501685;376273,504255;369748,506628;367969,508408;365201,509397;358281,510583;349384,513352;341278,515922;332381,518493;321310,521262;305691,523832;305296,524426;297786,526303;297980,526403;306320,524318;306482,523832;322101,521262;333172,518493;342069,515922;350175,513352;359072,510583;365992,509397;361308,512208;361445,512165;366387,509199;369155,508210;369340,508159;370539,506826;377064,504453;383390,501882;387740,499312;393473,496345;398218,494368;401472,492953;403161,491797;411465,486854;423130,480526;95494,469624;96244,470268;96500,470398;435851,464461;435783,464508;435783,464565;436097,464609;436178,464508;440122,461510;438955,462316;438748,462531;439549,462018;79350,451549;86817,460343;80897,453236;454120,451543;454103,451550;453972,452446;450809,456005;447052,460158;447279,460106;450809,456203;453972,452643;454120,451543;98675,447090;99066,447567;99086,447502;69430,442558;74570,445920;74823,446217;77165,446736;82478,451654;89794,457587;92957,461937;94736,464113;102249,470440;100075,472220;93078,464444;92759,464508;99381,471866;100075,472220;102249,470440;121032,485271;117275,486458;118659,487447;113123,487644;109565,485271;106204,482701;97900,475780;90189,468859;83072,461937;79711,458576;76547,455016;77734,453434;81688,456994;86037,460355;91375,466090;91829,466479;86037,460355;81885,456994;77931,453434;73582,448095;69430,442558;504981,411116;504880,411159;502721,416343;502905,386343;497666,393912;495095,398658;492525,403009;486396,411116;481058,419224;476313,425750;475917,425991;475594,426471;476115,426145;480860,419620;486199,411512;492327,403404;494898,399054;497468,394308;502806,386596;523368,383630;520797,391342;516250,399647;511703,408150;507551,413489;510319,407952;512691,402415;514471,399449;516843,395494;519018,391539;523368,383630;510570,366679;505772,375126;505683,375329;510517,366821;513202,347546;507435,363308;495301,388114;493525,390923;493514,390946;489362,398065;485210,405777;480465,411710;476511,418433;453181,444733;445470,451259;444731,451822;444412,452145;441187,454774;438551,457785;428863,465101;427345,466061;423222,469422;422627,469809;421745,470638;414035,475780;406324,480526;405442,480973;400221,484365;398603,485181;397032,486260;391694,489227;386706,491183;375590,496791;349510,506520;331336,511194;346023,508408;348791,507815;357688,504651;363224,502871;372121,498323;382204,494763;388664,492229;391496,490611;394066,489820;397625,487842;398560,487192;400986,484876;406324,481712;412397,478735;414628,477362;422339,472220;425700,469056;429456,466683;439144,459367;446064,452841;453774,446315;477104,420015;480314,414556;480465,414082;485605,406173;487187,403800;489290,400882;489955,399647;494107,392528;502213,375719;510121,357725;512444,350408;534835,330040;534241,330435;534241,330435;536702,318320;536631,318670;537207,319362;538986,321339;540173,320548;540203,320396;539382,320944;537405,319164;534940,295857;534802,295864;534552,295878;534637,296818;534439,301762;533648,304728;528903,312243;527717,318768;526531,320944;524554,330435;522379,337950;520006,345267;518623,351001;517041,356934;518302,354971;519413,350803;520402,344871;522774,337554;524949,330040;526926,320548;528113,318373;529299,311847;534044,304333;530881,319559;528508,332215;523170,348430;522114,350073;521662,352534;520204,356736;514668,368798;512098,375126;510517,378488;508539,382048;503201,391539;497468,400833;490153,413292;482047,425552;476709,432473;470975,439196;468998,441965;466823,444733;463462,447502;457965,453589;458124,454225;452390,460158;446261,464508;441319,468463;436636,471885;437365,471825;442505,468068;447448,464113;453577,459762;459310,453830;459112,453039;464648,446909;468009,444140;470184,441372;472161,438603;477895,431880;483233,424959;491339,412698;498654,400240;504388,390946;509726,381454;511703,377895;513284,374533;515855,368205;521391,356143;523565,348035;528903,331820;531276,319164;534439,303937;535152,301263;534637,301169;534835,296225;539184,291677;536882,301272;536882,301272;539184,291677;540964,289700;539777,292270;539506,297659;539382,302751;537405,308836;537405,309531;539777,302751;540173,292270;541095,290273;532462,281196;531167,284259;530683,288711;530059,286631;529831,286925;530485,289106;530090,292270;530881,294841;531493,294807;531078,293457;531474,290293;532462,281196;549070,275857;549465,276055;549267,284360;549465,290095;548872,300576;548279,306508;546499,315209;545906,322526;542941,335972;540173,347639;535230,349815;535626,348628;536416,340323;539382,331622;541754,330238;541754,330238;544325,315209;545709,308090;546895,300773;547883,293852;548279,287327;548476,281790;548872,278823;549070,275857;27845,184169;27944,184218;27953,184190;39774,155825;35424,163932;31865,166899;31857,167088;31513,174658;31523,174640;31865,167096;35424,164130;39774,156022;39922,156121;39996,155973;42146,138621;39378,140598;35226,149299;36176,150059;36207,149926;35424,149299;39576,140598;42027,138847;57370,127349;57120,127549;56060,131626;55393,133677;37203,166899;34633,175006;32261,183312;27120,200713;23759,212578;22178,221477;21387,226025;20793,230573;19014,242834;18421,250348;19410,258258;19873,253948;19805,252523;20596,244218;22375,231957;23786,230263;25836,216546;25736,214160;27690,208559;28852,203857;28504,204668;27318,204273;24352,212776;24550,217522;23166,226618;22968,228200;20991,230573;21584,226025;22375,221477;23957,212578;27318,200713;32458,183312;34831,175006;37401,166899;55590,133677;57370,127349;60929,107574;60928,107574;61917,108365;61917,108365;96554,79421;96516,79451;96401,79582;94786,81274;94378,81868;94111,82169;92957,83845;80897,98083;77536,102038;74175,106190;59313,122620;74372,105992;77733,101840;81095,97885;93155,83647;94378,81868;96401,79582;101573,65785;99866,66379;98597,66851;98295,67234;96120,69211;90585,72771;86828,76924;83269,81076;80897,83251;80816,83151;78574,85847;74768,90568;68639,97292;69627,98478;69646,98461;68837,97489;74966,90766;81095,83251;83467,81076;87026,76924;90782,72771;96318,69212;98493,67234;100865,66344;101614,66112;387938,30058;398021,34606;402370,38165;392682,33419;387938,30058;355118,15622;363026,17402;374098,22938;355118,15622;236098,14312;231946,14831;223049,16017;214350,17995;210593,19181;206244,20368;196726,22238;194974,22939;182914,27091;171052,31837;162748,35594;157212,37770;143570,44098;137046,48250;130719,52403;120636,59917;111146,67432;102064,75357;102842,76330;104770,75008;106411,73785;112332,68618;121822,61104;131905,53589;138232,49437;144757,45284;158398,38956;163737,36188;172040,32430;183903,27684;195963,23532;201029,22537;203476,21700;236786,14513;306803,10060;311029,10480;316763,12458;312413,11865;303318,10085;306803,10060;329811,8503;337917,9096;347803,13051;335545,10876;329811,8503;263678,8454;240843,9690;225026,11865;217513,13842;210989,16215;201894,17402;167493,30651;155037,36188;151281,37572;147920,39352;141593,42713;131708,47855;124195,53787;102447,70793;97902,74746;93456,78807;93550,78901;59347,119044;52427,128535;49263,134270;46100,139609;40169,150683;33717,160852;33645,161164;31470,167096;29888,169865;29493,170260;27738,176094;27318,179554;26923,184498;24155,192606;21584,200713;18816,212578;17235,223454;16246,234330;17630,226816;17758,226196;18026,223256;19607,212380;20103,212546;20145,212362;19607,212183;22375,200318;24945,192210;27701,184140;27516,184103;27911,179159;30086,169865;31668,167096;31721,166952;33842,161164;40367,150881;46298,139807;49461,134468;52625,128733;59544,119241;93748,79099;102842,70793;124590,53787;132103,47855;141989,42713;148315,39352;151676,37572;155433,36188;167889,30651;202290,17402;211384,16215;217909,13842;225421,11865;241238,9690;264073,8528;282428,9144;291456,0;300748,593;310238,1582;316565,3164;320717,5141;325857,4153;333568,5932;338313,7317;338115,7514;337917,8899;329811,8305;327043,7514;324275,6921;318937,5735;313599,4548;308063,3757;301935,3757;296992,3757;289281,3757;288919,3641;285525,5339;286711,7317;298573,9690;293295,9782;293384,9789;298969,9690;303714,10283;312808,12062;317158,12656;324473,14238;331986,15820;339301,17599;346617,19775;350175,20763;353734,21950;353780,21992;356332,22432;362516,24731;363380,26040;363620,26103;369155,28278;373900,30255;378645,32431;382204,34408;384577,35594;387147,36979;395846,41922;406917,49041;412651,52996;412817,53115;415747,54895;527322,264783;527238,266438;529496,266761;531671,268343;532660,273682;536416,280010;537998,280154;537998,278626;539605,274160;539579,273287;541161,267947;543336,267947;546697,265772;547092,274473;546104,278626;544918,282581;544324,289106;544127,292468;543731,295830;542889,296392;542941,296621;543748,296082;544127,292863;544324,289502;544918,282976;546104,279021;547092,274869;548674,276055;548476,279021;548081,281988;547883,287524;547488,294050;546499,300971;545313,308288;543929,315407;541359,330435;538986,331820;536021,340521;535230,348826;534835,350013;531474,359109;530485,359900;526333,369589;530683,359900;531671,359109;525345,377104;521984,378884;521287,380278;521391,380465;522181,378883;525542,377104;523170,383827;518820,391737;516646,395692;514273,399647;512494,402613;509923,408348;507156,413885;502806,419817;498456,425354;498638,424981;493711,431682;483035,443349;480933,446584;483035,443547;493711,431880;485605,444140;481429,448515;478076,450980;477895,451259;475798,452872;475720,453434;466428,462926;456542,472022;456085,472354;452786,476571;444877,482503;437486,488048;437460,488080;444877,482701;452786,476768;446261,483294;440948,486755;437272,488307;437167,488436;433213,491006;431723,491697;427974,494739;424316,497334;418780,500894;417001,501091;415023,501971;414716,502204;417198,501289;418978,501091;411860,506430;407313,508804;402766,510979;399554,511461;399009,511770;383983,518295;383217,518469;378645,521459;381215,522250;371725,526403;372516,523635;369353,524821;366387,525810;360258,527787;359440,526804;356502,527392;352943,528183;345628,529962;345387,530075;352350,528380;355909,527589;358874,526996;360061,527985;366190,526007;369155,525019;372318,523832;371528,526601;363224,530556;362817,530442;357095,532731;352350,534115;345233,535895;342292,535648;336141,536845;335940,537279;319531,540443;315774,539454;312611,539454;307075,541234;302132,541629;297189,541827;296652,541597;292148,542396;286711,541432;286909,541234;287897,539850;283350,539257;285525,538070;292049,537872;298376,537675;307470,537872;313797,537279;325659,534708;333568,532929;339499,532731;339912,532539;334161,532731;326253,534511;314390,537081;308063,537675;298969,537477;292642,537675;286118,537872;286316,537081;287699,535104;348593,525019;389915,509397;400788,503662;406917,500498;413244,497136;425107,490018;434597,482701;452390,468859;457333,464904;462078,460751;469195,454225;472161,449282;476421,445376;476455,445130;472359,448886;469393,453830;462276,460355;457531,464508;452588,468463;434794,482305;425304,489622;413442,496741;407115,500103;400986,503267;390112,509001;348791,524623;287897,534708;283350,534708;282757,533126;278012,532929;273662,534708;261009,534906;251717,534511;247169,534115;242622,533324;245361,530402;244797,530556;234591,528665;234121,528776;214548,525217;206837,523635;200115,522448;192009,518691;181926,514934;171447,510781;173227,509397;180542,510781;183705,513549;194579,516713;216129,522250;221467,523239;227201,524228;233528,525612;240500,527120;241040,526996;247565,527985;247762,527590;257252,527985;258834,528183;273464,528183;284141,528578;296794,527590;298376,527590;298969,529172;311424,527590;319728,525612;324473,524821;327439,524426;333963,522844;339301,521657;344639,520273;354431,518578;355711,518098;345430,519877;340092,521262;334754,522448;328230,524030;325264,524426;320519,525217;307668,526403;298969,527194;297387,527194;284734,528183;274058,527787;259427,527787;257846,527590;251717,525019;248356,527194;248347,527211;251124,525414;257253,527985;247763,527589;247837,527541;241634,526601;234318,525019;227992,523635;222258,522646;216920,521657;195370,516120;184496,512956;181333,510188;174017,508803;163144,503267;159980,503464;148711,497730;146734,494170;147129,493973;154049,497730;160969,501487;162946,500300;154840,494961;148118,491995;138825,486656;130917,481514;118461,476175;113716,472220;114705,471825;119450,473209;109565,462926;104029,458378;98888,453830;92364,448491;82874,438010;82223,435975;80304,434055;73779,426936;72989,423377;70418,419817;70112,419337;67057,417246;61126,408743;57765,400833;57370,400833;52822,392133;48473,383432;43925,373347;39774,363064;43925,369985;48077,378686;49461,383432;50033,384271;49329,380609;47493,377277;44505,370555;40960,364646;36610,352781;32884,340618;31660,337073;26331,315795;23974,300349;23957,300773;24155,303937;25143,311254;26329,318768;24352,312243;22968,303937;21387,303937;20398,296423;19014,291677;17828,287129;14467,283569;13478,283569;12490,278626;12094,272298;12885,263399;13281,260235;13954,258065;13627,253116;14071,245800;14862,244317;14862,243427;13281,246393;11897,244416;9326,240856;8857,238038;8733,238285;7943,246195;7349,254105;6756,260235;6756,272891;6954,279417;7349,285942;5570,292073;5175,292073;3988,280208;3988,267947;4977,258455;6755,260234;5175,258258;4779,251139;5175,240263;5372,237297;5965,232353;8338,223454;9520,217543;9129,216138;7745,224047;5372,232946;4779,237890;4581,240856;4186,251732;4581,258851;3593,268343;3593,280603;4779,292468;5175,292468;7745,303740;9129,313034;12094,322526;16765,342937;17173,346849;18026,346849;22375,357329;23957,362668;20991,358120;17828,351001;17630,352979;15910,347646;14665,347837;13281,343289;8536,332413;5570,322723;5372,314616;3988,305124;3000,295632;825,288711;2209,251930;3593,242438;2407,237297;4779,223059;5372,219697;6954,208228;11106,199922;10117,211194;11105,209262;11699,204644;11897,199527;13676,193001;16444,183114;19805,173029;20057,172745;21585,164723;23759,158989;26330,154243;31470,144355;35622,135457;41553,123987;45903,119044;49461,112123;52427,107772;55590,106190;56381,105004;59544,98676;65673,91557;65840,94532;65393,95783;71802,89184;74966,85031;79117,81076;79475,81474;79315,81274;84456,76133;89596,71387;95132,65454;102842,59719;111146,53589;116111,50125;119450,47064;125381,43504;131708,40143;132545,39712;134698,37597;138232,35001;142112,33024;144857,32392;145350,32035;199126,10283;201122,9849;206639,7910;210445,7143;212430,7127;213164,6921;258241,989;271043,939;284734,1186;284989,1377;291654,593;297783,1582;303912,2768;307074,3487;303714,2571;297585,1384;291456,395;29145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1" style="position:absolute;left:-22;top:16208;width:3431;height:3387;rotation:9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tacQA&#10;AADbAAAADwAAAGRycy9kb3ducmV2LnhtbESPT2sCMRTE70K/Q3gFbzWr1v7ZGkUEwZVeuu2hvb1u&#10;npvFzcuSRN1+eyMUPA4zvxlmvuxtK07kQ+NYwXiUgSCunG64VvD1uXl4AREissbWMSn4owDLxd1g&#10;jrl2Z/6gUxlrkUo45KjAxNjlUobKkMUwch1x8vbOW4xJ+lpqj+dUbls5ybInabHhtGCwo7Wh6lAe&#10;rYIp/hSmDrvZY/v9/lvGonhd+U6p4X2/egMRqY+38D+91Yl7huuX9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bW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14392f"/>
                  <v:stroke joinstyle="miter"/>
                  <v:path arrowok="t" o:connecttype="custom" o:connectlocs="186566,336878;184962,337742;185058,337783;199901,328110;194716,329345;186938,330332;186567,329345;192000,328851;199901,328110;213389,326817;213072,326906;213234,326875;116628,324961;122122,326381;124468,326504;131011,329715;133974,330332;134159,330394;134838,329715;137431,330456;140023,331073;145132,332262;145209,332185;151135,333173;153974,333667;156814,333914;162616,334161;170518,334037;170861,334037;171629,333605;173357,333049;175117,333018;176320,333173;176644,334037;179407,334037;178542,335272;178049,335889;176444,336630;173481,336630;169653,336383;161382,336136;155209,335642;149777,334902;144344,334037;136073,332802;129653,330703;129727,330649;125949,329468;122616,327986;118789,326751;114838,325393;116628,324961;189302,322313;187416,322601;174371,323260;178666,323787;179777,323540;187432,322676;188691,322431;201023,320524;194616,321502;196814,321565;199978,320978;224410,320238;204316,325591;214484,323324;95578,317737;109776,323787;114838,325393;118665,326751;122492,327986;125826,329468;125085,330085;123110,329715;116072,327122;112616,325763;109159,324281;104591,322676;100640,320947;97554,319342;95578,317737;101381,314649;108171,318107;107307,318601;99406,314773;101381,314649;76319,306252;84714,310945;86442,312921;82492,310821;79529,308969;76319,306252;91040,303083;91041,303119;91458,303623;91504,303412;271338,294977;270890,295015;263482,300325;256198,304276;251013,307364;248173,308598;245210,309833;241630,311686;238914,313291;234963,314896;230889,316378;229778,317490;228049,318107;223728,318848;218173,320577;213111,322182;207555,323788;200642,325516;190888,327122;190641,327492;185952,328665;186074,328727;191281,327425;191382,327122;201135,325516;208049,323788;213605,322182;218667,320577;224222,318848;228543,318107;225618,319863;225704,319836;228790,317984;230519,317366;230634,317334;231383,316502;235457,315020;239408,313415;242124,311809;245704,309957;248667,308722;250699,307838;251754,307117;256939,304029;264223,300078;59631,293270;60100,293672;60260,293753;272166,290046;272124,290075;272124,290110;272320,290138;272371,290075;274834,288203;274105,288706;273976,288840;274476,288520;49550,281983;54213,287474;50516,283036;283575,281979;283564,281983;283482,282542;281507,284765;279161,287358;279303,287326;281507,284889;283482,282666;283575,281979;61617,279198;61862,279496;61874,279455;43355,276368;46565,278467;46723,278653;48186,278977;51504,282048;56072,285753;58047,288470;59158,289828;63849,293780;62491,294891;58122,290035;57924,290075;62058,294670;62491,294891;63850,293780;75578,303041;73232,303782;74097,304400;70640,304523;68417,303041;66319,301436;61133,297114;56319,292792;51874,288470;49775,286370;47800,284148;48541,283160;51010,285382;53726,287482;57059,291063;57343,291306;53726,287482;51133,285382;48664,283160;45948,279825;43355,276368;315335,256733;315272,256760;313924,259997;314038,241262;310767,245990;309162,248953;307557,251670;303730,256733;300396,261796;297433,265871;297186,266022;296984,266322;297310,266118;300273,262043;303606,256980;307433,251917;309038,249200;310643,246237;313977,241420;326816,239568;325211,244384;322372,249571;319532,254881;316940,258215;318668,254757;320150,251300;321261,249447;322742,246978;324100,244508;326816,239568;318825,228983;315828,234258;315773,234385;318791,229072;320469,217035;316867,226878;309290,242368;308181,244123;308174,244137;305581,248583;302989,253399;300026,257104;297557,261302;282988,277726;278174,281801;277712,282153;277512,282354;275499,283996;273853,285876;267803,290446;266855,291045;264280,293144;263909,293385;263358,293903;258544,297114;253729,300078;253178,300357;249918,302475;248907,302985;247926,303659;244593,305511;241478,306733;234537,310235;218251,316311;206902,319229;216074,317490;217802,317119;223358,315143;226815,314032;232370,311192;238667,308969;242701,307386;244469,306376;246074,305882;248297,304647;248880,304241;250395,302794;253729,300819;257521,298959;258914,298102;263729,294891;265828,292915;268173,291433;274223,286864;278544,282789;283359,278714;297927,262290;299932,258881;300026,258585;303236,253646;304223,252164;305537,250342;305952,249571;308544,245125;313606,234629;318545,223391;319995,218822;333977,206103;333606,206350;333606,206350;335143,198784;335099,199002;335458,199434;336569,200669;337310,200175;337329,200080;336816,200422;335582,199311;334043,184756;333956,184761;333800,184770;333853,185357;333730,188444;333236,190296;330273,194989;329532,199064;328792,200422;327557,206350;326199,211042;324717,215611;323853,219193;322866,222897;323653,221672;324347,219069;324964,215364;326446,210795;327804,206103;329039,200175;329779,198817;330520,194742;333483,190049;331508,199558;330026,207461;326693,217587;326033,218613;325752,220150;324841,222774;321384,230307;319779,234258;318791,236358;317557,238580;314224,244508;310643,250312;306075,258092;301013,265748;297680,270070;294100,274269;292865,275997;291507,277726;289408,279455;285976,283257;286075,283654;282495,287358;278667,290075;275581,292545;272657,294682;273112,294644;276322,292298;279408,289828;283235,287111;286816,283407;286692,282913;290149,279085;292248,277356;293606,275627;294840,273898;298421,269699;301754,265377;306816,257721;311384,249941;314964,244137;318298,238210;319532,235987;320520,233888;322125,229936;325582,222403;326940,217340;330273,207214;331755,199311;333730,189802;334175,188132;333853,188073;333977,184986;336693,182146;335255,188138;335255,188138;336693,182146;337804,180911;337063,182516;336894,185881;336816,189061;335582,192861;335582,193295;337063,189061;337310,182516;337886,181269;332495,175601;331686,177514;331384,180294;330995,178995;330852,179178;331261,180541;331014,182516;331508,184122;331891,184100;331631,183257;331878,181281;332495,175601;342866,172267;343113,172390;342989,177577;343113,181158;342742,187703;342372,191407;341261,196841;340891,201410;339039,209807;337310,217093;334224,218452;334471,217711;334965,212524;336816,207091;338298,206226;338298,206226;339903,196841;340767,192395;341508,187826;342125,183504;342372,179429;342495,175971;342742,174119;342866,172267;17388,115009;17449,115040;17455,115023;24837,97309;22121,102372;19898,104225;19893,104343;19678,109070;19684,109059;19898,104348;22121,102496;24837,97433;24929,97494;24975,97402;26318,86566;24590,87800;21997,93234;22590,93709;22609,93625;22121,93234;24713,87800;26244,86707;35824,79527;35668,79652;35007,82197;34590,83478;23232,104225;21627,109288;20145,114474;16935,125341;14836,132750;13849,138307;13355,141148;12984,143988;11873,151644;11503,156337;12120,161276;12410,158585;12367,157695;12861,152509;13972,144852;14853,143794;16133,135228;16071,133738;17291,130241;18016,127304;17799,127811;17059,127564;15207,132874;15330,135838;14466,141518;14343,142506;13108,143988;13478,141148;13972,138307;14960,132750;17059,125341;20269,114474;21750,109288;23355,104225;34713,83478;35824,79527;38047,67178;38047,67178;38664,67672;38664,67672;60293,49596;60269,49615;60197,49697;59189,50754;58934,51125;58767,51313;58047,52359;50516,61250;48417,63720;46318,66313;37038,76574;46442,66190;48541,63597;50639,61127;58170,52236;58934,51125;60197,49697;63427,41081;62361,41452;61569,41747;61380,41986;60022,43221;56565,45444;54220,48037;51998,50630;50516,51989;50466,51926;49065,53610;46689,56558;42862,60756;43479,61497;43491,61487;42985,60880;46812,56681;50639,51989;52121,50630;54343,48037;56689,45444;60146,43221;61504,41986;62985,41431;63453,41285;242247,18770;248543,21610;251260,23833;245210,20870;242247,18770;221753,9756;226691,10867;233605,14325;221753,9756;147431,8937;144838,9262;139283,10003;133850,11237;131505,11978;128789,12719;122845,13887;121752,14325;114221,16918;106813,19882;101628,22228;98171,23586;89652,27538;85578,30131;81628,32724;75331,37417;69405,42110;63734,47058;64220,47667;65424,46841;66448,46077;70146,42851;76072,38158;82368,33465;86319,30872;90393,28279;98912,24327;102245,22598;107430,20252;114838,17288;122369,14695;125532,14074;127060,13551;147861,9063;191583,6282;194222,6545;197802,7780;195086,7409;189407,6298;191583,6282;205950,5310;211012,5680;217185,8150;209531,6792;205950,5310;164653,5279;150394,6051;140517,7409;135826,8644;131752,10126;126073,10867;104591,19141;96813,22598;94467,23463;92368,24574;88418,26673;82245,29884;77553,33589;63973,44209;61135,46677;58358,49213;58417,49272;37059,74340;32738,80268;30763,83849;28787,87183;25083,94098;21055,100449;21009,100643;19651,104348;18664,106077;18417,106324;17321,109967;17059,112128;16812,115215;15083,120278;13478,125341;11750,132750;10762,139542;10145,146334;11009,141642;11089,141254;11256,139419;12244,132627;12553,132730;12580,132615;12244,132503;13972,125094;15577,120031;17298,114991;17182,114968;17429,111881;18787,106077;19775,104348;19808,104258;21133,100643;25207,94222;28911,87307;30886,83972;32861,80391;37182,74464;58541,49396;64220,44209;77800,33589;82492,29884;88665,26674;92615,24574;94714,23463;97060,22598;104838,19141;126320,10867;131999,10126;136073,8644;140764,7409;150641,6051;164900,5325;176362,5710;181999,0;187802,370;193728,988;197679,1976;200271,3211;203481,2593;208296,3705;211259,4569;211136,4693;211012,5557;205950,5187;204222,4693;202493,4322;199160,3581;195827,2840;192370,2346;188543,2346;185456,2346;180641,2346;180415,2274;178296,3334;179036,4569;186444,6051;183147,6108;183203,6113;186691,6051;189654,6421;195333,7533;198049,7903;202617,8891;207308,9879;211876,10990;216444,12349;218667,12966;220889,13707;220918,13733;222511,14008;226373,15444;226912,16261;227062,16301;230519,17659;233482,18894;236445,20252;238667,21487;240148,22228;241753,23092;247185,26180;254099,30625;257680,33095;257783,33169;259613,34281;329285,165351;329233,166385;330643,166586;332001,167574;332619,170908;334964,174860;335952,174950;335952,173996;336956,171207;336940,170661;337927,167327;339286,167327;341384,165969;341631,171402;341014,173996;340273,176465;339903,180541;339779,182640;339532,184739;339006,185090;339039,185233;339543,184897;339779,182887;339903,180788;340273,176712;341014,174243;341631,171649;342619,172390;342495,174243;342249,176095;342125,179553;341878,183628;341261,187950;340520,192519;339656,196965;338051,206350;336569,207214;334718,212648;334224,217834;333977,218575;331878,224256;331261,224750;328668,230800;331384,224750;332001,224256;328051,235493;325952,236604;325517,237475;325582,237592;326076,236604;328174,235493;326693,239692;323977,244631;322619,247101;321137,249571;320026,251423;318421,255004;316693,258462;313977,262167;311261,265624;311374,265391;308297,269576;301631,276862;300318,278882;301631,276985;308297,269699;303236,277356;300628,280088;298534,281627;298421,281801;297112,282809;297063,283160;291260,289087;285087,294768;284802,294975;282742,297608;277803,301312;273188,304775;273171,304795;277803,301436;282742,297731;278667,301806;275349,303968;273054,304937;272988,305017;270519,306623;269589,307054;267248,308953;264964,310574;261507,312797;260396,312921;259161,313470;258969,313615;260519,313044;261630,312921;257186,316255;254346,317737;251507,319095;249501,319396;249161,319589;239778,323664;239300,323773;236445,325640;238050,326134;232124,328727;232617,326998;230642,327739;228790,328357;224963,329591;224452,328978;222617,329345;220395,329838;215827,330950;215676,331020;220025,329962;222247,329468;224099,329098;224839,329715;228667,328480;230518,327863;232494,327122;232000,328851;226815,331320;226561,331249;222988,332679;220025,333543;215580,334654;213744,334500;209903,335248;209777,335519;199530,337495;197185,336877;195209,336877;191753,337989;188666,338236;185580,338359;185244,338215;182431,338714;179036,338112;179160,337989;179777,337124;176938,336754;178296,336013;182370,335889;186320,335766;191999,335889;195950,335519;203358,333914;208296,332802;212000,332679;212257,332559;208666,332679;203728,333790;196321,335396;192370,335766;186691,335642;182740,335766;178666,335889;178789,335396;179654,334161;217679,327863;243482,318107;250272,314526;254099,312550;258050,310451;265457,306005;271383,301436;282495,292792;285581,290322;288544,287729;292989,283654;294840,280567;297501,278127;297522,277974;294964,280320;293112,283407;288668,287482;285705,290075;282618,292545;271507,301189;265581,305758;258173,310204;254223,312303;250395,314279;243605,317860;217802,327616;179777,333914;176938,333914;176567,332926;173604,332802;170888,333914;162987,334037;157184,333790;154345,333543;151505,333049;153216,331224;152863,331320;146490,330140;146196,330209;133974,327986;129159,326998;124961,326257;119900,323911;113603,321565;107060,318971;108171,318107;112739,318971;114714,320700;121505,322676;134962,326134;138295,326751;141875,327369;145826,328233;150180,329175;150517,329098;154592,329715;154715,329468;160641,329715;161629,329838;170765,329838;177431,330085;185333,329468;186320,329468;186691,330456;194469,329468;199654,328233;202617,327739;204469,327492;208543,326504;211876,325763;215210,324899;221324,323840;222123,323541;215704,324652;212370,325516;209037,326257;204963,327245;203111,327492;200148,327986;192123,328727;186691,329221;185703,329221;177802,329838;171135,329591;161999,329591;161011,329468;157184,327863;155085,329221;155080,329232;156814,328110;160641,329715;154715,329468;154762,329438;150888,328851;146320,327863;142369,326998;138789,326381;135456,325763;121998,322306;115208,320330;113233,318601;108665,317737;101875,314279;99899,314402;92862,310821;91628,308598;91875,308475;96196,310821;100517,313168;101751,312427;96690,309092;92492,307240;86689,303906;81751,300695;73973,297361;71010,294891;71627,294644;74590,295509;68417,289087;64961,286247;61751,283407;57677,280073;51751,273528;51344,272257;50146,271058;46072,266612;45578,264389;43973,262167;43781,261867;41874,260561;38170,255251;36071,250312;35824,250312;32985,244878;30269,239445;27429,233147;24837,226725;27429,231047;30022,236481;30886,239445;31243,239969;30804,237682;29657,235601;27791,231404;25577,227713;22861,220304;20534,212708;19770,210494;16442,197207;14970,187561;14960,187826;15083,189802;15701,194371;16441,199064;15207,194989;14343,189802;13355,189802;12738,185110;11873,182146;11133,179306;9034,177083;8417,177083;7799,173996;7552,170044;8046,164487;8293,162511;8714,161156;8509,158066;8787,153496;9281,152570;9281,152015;8293,153867;7429,152632;5824,150409;5531,148650;5454,148804;4960,153743;4589,158683;4219,162511;4219,170414;4342,174490;4589,178565;3478,182393;3231,182393;2491,174984;2491,167327;3108,161400;4218,162511;3231,161276;2984,156831;3231,150039;3355,148187;3725,145099;5207,139542;5945,135851;5700,134973;4836,139913;3355,145470;2984,148557;2861,150409;2614,157201;2861,161647;2244,167574;2244,175231;2984,182640;3231,182640;4836,189679;5700,195483;7552,201410;10469,214157;10724,216599;11256,216599;13972,223144;14960,226478;13108,223638;11133,219193;11009,220427;9935,217097;9157,217217;8293,214377;5330,207585;3478,201534;3355,196471;2491,190543;1873,184616;515,180294;1379,157325;2244,151397;1503,148187;2984,139295;3355,137196;4342,130034;6935,124847;6318,131886;6935,130680;7305,127795;7429,124600;8540,120525;10268,114350;12367,108053;12524,107876;13478,102866;14836,99285;16441,96321;19651,90147;22244,84590;25948,77427;28664,74340;30886,70018;32738,67301;34713,66313;35207,65572;37182,61621;41010,57175;41114,59033;40835,59814;44837,55693;46812,53100;49405,50630;49628,50879;49528,50754;52738,47543;55948,44579;59405,40875;64220,37293;69405,33465;72505,31302;74590,29390;78294,27167;82245,25068;82768,24799;84112,23478;86319,21857;88742,20623;90456,20228;90763,20005;124344,6421;125590,6150;129036,4939;131412,4461;132651,4450;133110,4322;161258,617;169252,587;177802,741;177961,860;182123,370;185950,988;189777,1729;191752,2178;189654,1605;185826,864;181999,247;1819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105ACC" w:rsidRPr="00526DF4">
        <w:rPr>
          <w:rFonts w:hint="eastAsia"/>
          <w:color w:val="1B3DAA" w:themeColor="accent3" w:themeTint="BF"/>
          <w:spacing w:val="-40"/>
          <w:sz w:val="72"/>
          <w:szCs w:val="72"/>
          <w:u w:val="dottedHeavy"/>
        </w:rPr>
        <w:t>当院で行っている感染症対策</w:t>
      </w:r>
    </w:p>
    <w:p w14:paraId="72D800F2" w14:textId="117DB111" w:rsidR="001928C1" w:rsidRPr="002C3DDD" w:rsidRDefault="001928C1" w:rsidP="002C3DDD">
      <w:pPr>
        <w:spacing w:after="0" w:line="420" w:lineRule="exact"/>
        <w:ind w:rightChars="76" w:right="167" w:firstLineChars="100" w:firstLine="400"/>
        <w:rPr>
          <w:rFonts w:ascii="BIZ UDゴシック" w:eastAsia="BIZ UDゴシック" w:hAnsi="BIZ UDゴシック"/>
          <w:spacing w:val="20"/>
          <w:sz w:val="38"/>
          <w:szCs w:val="38"/>
        </w:rPr>
      </w:pPr>
      <w:r w:rsidRPr="002C3DDD">
        <w:rPr>
          <w:rFonts w:ascii="BIZ UDゴシック" w:eastAsia="BIZ UDゴシック" w:hAnsi="BIZ UDゴシック" w:hint="eastAsia"/>
          <w:spacing w:val="20"/>
          <w:sz w:val="38"/>
          <w:szCs w:val="38"/>
        </w:rPr>
        <w:t>緊急事態宣言が解除され、人の往来が多くなりつつある昨今、クリニックにおける感染症対策はより一層重要性を増していると考えております。</w:t>
      </w:r>
    </w:p>
    <w:p w14:paraId="308CB8B6" w14:textId="77777777" w:rsidR="002C3DDD" w:rsidRPr="002C3DDD" w:rsidRDefault="001928C1" w:rsidP="002C3DDD">
      <w:pPr>
        <w:spacing w:after="0" w:line="440" w:lineRule="exact"/>
        <w:ind w:rightChars="76" w:right="167"/>
        <w:rPr>
          <w:rFonts w:ascii="BIZ UDゴシック" w:eastAsia="BIZ UDゴシック" w:hAnsi="BIZ UDゴシック"/>
          <w:spacing w:val="20"/>
          <w:sz w:val="38"/>
          <w:szCs w:val="38"/>
        </w:rPr>
      </w:pPr>
      <w:r w:rsidRPr="002C3DDD">
        <w:rPr>
          <w:rFonts w:ascii="BIZ UDゴシック" w:eastAsia="BIZ UDゴシック" w:hAnsi="BIZ UDゴシック" w:hint="eastAsia"/>
          <w:spacing w:val="20"/>
          <w:sz w:val="38"/>
          <w:szCs w:val="38"/>
        </w:rPr>
        <w:t>当院では</w:t>
      </w:r>
      <w:r w:rsidR="00135578" w:rsidRPr="002C3DDD">
        <w:rPr>
          <w:rFonts w:ascii="BIZ UDゴシック" w:eastAsia="BIZ UDゴシック" w:hAnsi="BIZ UDゴシック" w:hint="eastAsia"/>
          <w:spacing w:val="20"/>
          <w:sz w:val="38"/>
          <w:szCs w:val="38"/>
        </w:rPr>
        <w:t>院内感染を絶対に出さないよう対策を立て、</w:t>
      </w:r>
    </w:p>
    <w:p w14:paraId="63A92A0A" w14:textId="2196DCAF" w:rsidR="001928C1" w:rsidRPr="002C3DDD" w:rsidRDefault="00135578" w:rsidP="002C3DDD">
      <w:pPr>
        <w:spacing w:after="0" w:line="440" w:lineRule="exact"/>
        <w:ind w:rightChars="76" w:right="167"/>
        <w:rPr>
          <w:rFonts w:ascii="BIZ UDゴシック" w:eastAsia="BIZ UDゴシック" w:hAnsi="BIZ UDゴシック"/>
          <w:spacing w:val="20"/>
          <w:sz w:val="38"/>
          <w:szCs w:val="38"/>
        </w:rPr>
      </w:pPr>
      <w:r w:rsidRPr="002C3DDD">
        <w:rPr>
          <w:rFonts w:ascii="BIZ UDゴシック" w:eastAsia="BIZ UDゴシック" w:hAnsi="BIZ UDゴシック" w:hint="eastAsia"/>
          <w:spacing w:val="20"/>
          <w:sz w:val="38"/>
          <w:szCs w:val="38"/>
        </w:rPr>
        <w:t>でき得ることはすべて行</w:t>
      </w:r>
      <w:r w:rsidR="001928C1" w:rsidRPr="002C3DDD">
        <w:rPr>
          <w:rFonts w:ascii="BIZ UDゴシック" w:eastAsia="BIZ UDゴシック" w:hAnsi="BIZ UDゴシック" w:hint="eastAsia"/>
          <w:spacing w:val="20"/>
          <w:sz w:val="38"/>
          <w:szCs w:val="38"/>
        </w:rPr>
        <w:t>うようにしております。</w:t>
      </w:r>
    </w:p>
    <w:p w14:paraId="224871E2" w14:textId="6C0CF149" w:rsidR="00135578" w:rsidRPr="002C3DDD" w:rsidRDefault="00105ACC" w:rsidP="002C3DDD">
      <w:pPr>
        <w:pStyle w:val="a1"/>
        <w:numPr>
          <w:ilvl w:val="0"/>
          <w:numId w:val="21"/>
        </w:numPr>
        <w:spacing w:after="0" w:line="440" w:lineRule="exact"/>
        <w:ind w:left="374" w:rightChars="192" w:right="422" w:hanging="374"/>
        <w:rPr>
          <w:b/>
          <w:color w:val="1B3DAA" w:themeColor="accent3" w:themeTint="BF"/>
          <w:spacing w:val="-20"/>
          <w:sz w:val="36"/>
          <w:szCs w:val="36"/>
        </w:rPr>
      </w:pPr>
      <w:r w:rsidRPr="002C3DDD">
        <w:rPr>
          <w:rFonts w:hint="eastAsia"/>
          <w:b/>
          <w:color w:val="1B3DAA" w:themeColor="accent3" w:themeTint="BF"/>
          <w:spacing w:val="-20"/>
          <w:sz w:val="36"/>
          <w:szCs w:val="36"/>
        </w:rPr>
        <w:t>入口対策</w:t>
      </w:r>
    </w:p>
    <w:p w14:paraId="4CAE87A8" w14:textId="7DCECF9D" w:rsidR="00526DF4" w:rsidRPr="002C3DDD" w:rsidRDefault="00526DF4" w:rsidP="002C3DDD">
      <w:pPr>
        <w:pStyle w:val="a1"/>
        <w:numPr>
          <w:ilvl w:val="1"/>
          <w:numId w:val="21"/>
        </w:numPr>
        <w:spacing w:after="0" w:line="400" w:lineRule="exact"/>
        <w:ind w:rightChars="192" w:right="422"/>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入口においてすべての患者様の検温ならびに手指消毒に協力していただいています。</w:t>
      </w:r>
    </w:p>
    <w:p w14:paraId="5E971F0E" w14:textId="77777777" w:rsidR="00526DF4" w:rsidRPr="002C3DDD" w:rsidRDefault="00526DF4" w:rsidP="002C3DDD">
      <w:pPr>
        <w:pStyle w:val="a1"/>
        <w:numPr>
          <w:ilvl w:val="1"/>
          <w:numId w:val="21"/>
        </w:numPr>
        <w:spacing w:after="0" w:line="400" w:lineRule="exact"/>
        <w:ind w:rightChars="192" w:right="422"/>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すべての患者様にマスクの着用をお願いしております。</w:t>
      </w:r>
    </w:p>
    <w:p w14:paraId="1C4857D5" w14:textId="72369C42" w:rsidR="00526DF4" w:rsidRPr="002C3DDD" w:rsidRDefault="00526DF4" w:rsidP="002C3DDD">
      <w:pPr>
        <w:pStyle w:val="a1"/>
        <w:numPr>
          <w:ilvl w:val="0"/>
          <w:numId w:val="21"/>
        </w:numPr>
        <w:spacing w:after="0" w:line="440" w:lineRule="exact"/>
        <w:ind w:left="374" w:rightChars="192" w:right="422" w:hanging="374"/>
        <w:rPr>
          <w:rFonts w:ascii="BIZ UDゴシック" w:eastAsia="BIZ UDゴシック" w:hAnsi="BIZ UDゴシック"/>
          <w:b/>
          <w:color w:val="1B3DAA" w:themeColor="accent3" w:themeTint="BF"/>
          <w:spacing w:val="-16"/>
          <w:sz w:val="36"/>
          <w:szCs w:val="36"/>
        </w:rPr>
      </w:pPr>
      <w:r w:rsidRPr="002C3DDD">
        <w:rPr>
          <w:rFonts w:hint="eastAsia"/>
          <w:b/>
          <w:color w:val="1B3DAA" w:themeColor="accent3" w:themeTint="BF"/>
          <w:spacing w:val="-20"/>
          <w:sz w:val="36"/>
          <w:szCs w:val="36"/>
        </w:rPr>
        <w:t>職員の感染防止対策</w:t>
      </w:r>
    </w:p>
    <w:p w14:paraId="305AEC52" w14:textId="0E7B5D66" w:rsidR="00135578" w:rsidRPr="002C3DDD" w:rsidRDefault="00135578" w:rsidP="002C3DDD">
      <w:pPr>
        <w:pStyle w:val="a1"/>
        <w:numPr>
          <w:ilvl w:val="1"/>
          <w:numId w:val="21"/>
        </w:numPr>
        <w:spacing w:after="0" w:line="400" w:lineRule="exact"/>
        <w:ind w:rightChars="192" w:right="422"/>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全職員フェイスシールドを使用しています。</w:t>
      </w:r>
    </w:p>
    <w:p w14:paraId="48251B26" w14:textId="77777777" w:rsidR="00B64991" w:rsidRPr="002C3DDD" w:rsidRDefault="00135578" w:rsidP="002C3DDD">
      <w:pPr>
        <w:pStyle w:val="a1"/>
        <w:numPr>
          <w:ilvl w:val="1"/>
          <w:numId w:val="21"/>
        </w:numPr>
        <w:spacing w:after="0" w:line="400" w:lineRule="exact"/>
        <w:ind w:rightChars="192" w:right="422"/>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お一人の患者様の処置ご</w:t>
      </w:r>
      <w:r w:rsidR="00B57B94" w:rsidRPr="002C3DDD">
        <w:rPr>
          <w:rFonts w:ascii="BIZ UDゴシック" w:eastAsia="BIZ UDゴシック" w:hAnsi="BIZ UDゴシック" w:hint="eastAsia"/>
          <w:spacing w:val="-16"/>
          <w:sz w:val="36"/>
          <w:szCs w:val="36"/>
        </w:rPr>
        <w:t>とに医師、看護師は手洗い、手、手指のアルコール消毒を徹底して行</w:t>
      </w:r>
      <w:r w:rsidRPr="002C3DDD">
        <w:rPr>
          <w:rFonts w:ascii="BIZ UDゴシック" w:eastAsia="BIZ UDゴシック" w:hAnsi="BIZ UDゴシック" w:hint="eastAsia"/>
          <w:spacing w:val="-16"/>
          <w:sz w:val="36"/>
          <w:szCs w:val="36"/>
        </w:rPr>
        <w:t>っています。</w:t>
      </w:r>
    </w:p>
    <w:p w14:paraId="71D71F1A" w14:textId="77777777" w:rsidR="00B64991" w:rsidRPr="002C3DDD" w:rsidRDefault="003948E7" w:rsidP="002C3DDD">
      <w:pPr>
        <w:pStyle w:val="a1"/>
        <w:numPr>
          <w:ilvl w:val="1"/>
          <w:numId w:val="21"/>
        </w:numPr>
        <w:spacing w:after="0" w:line="400" w:lineRule="exact"/>
        <w:ind w:rightChars="192" w:right="422"/>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理学療法士、鍼灸師、柔道整復師においては、お一人の患者様の治療ごとに、手、手指のアルコール消毒を徹底して行っています。</w:t>
      </w:r>
    </w:p>
    <w:p w14:paraId="5B0C7BE3" w14:textId="6D27D3CE" w:rsidR="003948E7" w:rsidRPr="002C3DDD" w:rsidRDefault="002C3DDD" w:rsidP="002C3DDD">
      <w:pPr>
        <w:pStyle w:val="a1"/>
        <w:numPr>
          <w:ilvl w:val="1"/>
          <w:numId w:val="21"/>
        </w:numPr>
        <w:spacing w:after="0" w:line="400" w:lineRule="exact"/>
        <w:ind w:rightChars="192" w:right="422"/>
        <w:rPr>
          <w:rFonts w:ascii="BIZ UDゴシック" w:eastAsia="BIZ UDゴシック" w:hAnsi="BIZ UDゴシック"/>
          <w:spacing w:val="-16"/>
          <w:sz w:val="36"/>
          <w:szCs w:val="36"/>
        </w:rPr>
      </w:pPr>
      <w:r w:rsidRPr="002C3DDD">
        <w:rPr>
          <w:rFonts w:hint="eastAsia"/>
          <w:b/>
          <w:noProof/>
          <w:spacing w:val="20"/>
          <w:sz w:val="36"/>
          <w:szCs w:val="36"/>
        </w:rPr>
        <mc:AlternateContent>
          <mc:Choice Requires="wps">
            <w:drawing>
              <wp:anchor distT="0" distB="0" distL="114300" distR="114300" simplePos="0" relativeHeight="251674624" behindDoc="0" locked="0" layoutInCell="1" allowOverlap="1" wp14:anchorId="683CD8CC" wp14:editId="5596B73E">
                <wp:simplePos x="0" y="0"/>
                <wp:positionH relativeFrom="column">
                  <wp:posOffset>-7108121</wp:posOffset>
                </wp:positionH>
                <wp:positionV relativeFrom="paragraph">
                  <wp:posOffset>39550</wp:posOffset>
                </wp:positionV>
                <wp:extent cx="12472798" cy="208916"/>
                <wp:effectExtent l="0" t="2223" r="2858" b="2857"/>
                <wp:wrapNone/>
                <wp:docPr id="3" name="長方形 4"/>
                <wp:cNvGraphicFramePr/>
                <a:graphic xmlns:a="http://schemas.openxmlformats.org/drawingml/2006/main">
                  <a:graphicData uri="http://schemas.microsoft.com/office/word/2010/wordprocessingShape">
                    <wps:wsp>
                      <wps:cNvSpPr/>
                      <wps:spPr>
                        <a:xfrm rot="16200000">
                          <a:off x="0" y="0"/>
                          <a:ext cx="12472798" cy="208916"/>
                        </a:xfrm>
                        <a:prstGeom prst="rect">
                          <a:avLst/>
                        </a:prstGeom>
                        <a:solidFill>
                          <a:srgbClr val="2C567A"/>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BF0FA" id="長方形 4" o:spid="_x0000_s1026" style="position:absolute;left:0;text-align:left;margin-left:-559.7pt;margin-top:3.1pt;width:982.1pt;height:16.4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" fillcolor="#2c567a" stroked="f"/>
            </w:pict>
          </mc:Fallback>
        </mc:AlternateContent>
      </w:r>
      <w:r w:rsidR="003948E7" w:rsidRPr="002C3DDD">
        <w:rPr>
          <w:rFonts w:ascii="BIZ UDゴシック" w:eastAsia="BIZ UDゴシック" w:hAnsi="BIZ UDゴシック" w:hint="eastAsia"/>
          <w:spacing w:val="-16"/>
          <w:sz w:val="36"/>
          <w:szCs w:val="36"/>
        </w:rPr>
        <w:t>受付事務はビニール手袋を使用し、さらに患者様お一人の対応が終わり次第、アルコールによる手、手指の消毒を徹底して行っています。</w:t>
      </w:r>
    </w:p>
    <w:p w14:paraId="151D0BBB" w14:textId="466241CF" w:rsidR="00EE7761" w:rsidRPr="002C3DDD" w:rsidRDefault="002C3DDD" w:rsidP="003948E7">
      <w:pPr>
        <w:spacing w:after="0" w:line="400" w:lineRule="exact"/>
        <w:ind w:rightChars="128" w:right="282"/>
        <w:rPr>
          <w:b/>
          <w:color w:val="1B3DAA" w:themeColor="accent3" w:themeTint="BF"/>
          <w:spacing w:val="-20"/>
          <w:sz w:val="36"/>
          <w:szCs w:val="36"/>
        </w:rPr>
      </w:pPr>
      <w:r w:rsidRPr="002C3DDD">
        <w:rPr>
          <w:rFonts w:hint="eastAsia"/>
          <w:b/>
          <w:noProof/>
          <w:spacing w:val="20"/>
          <w:sz w:val="36"/>
          <w:szCs w:val="36"/>
        </w:rPr>
        <mc:AlternateContent>
          <mc:Choice Requires="wps">
            <w:drawing>
              <wp:anchor distT="0" distB="0" distL="114300" distR="114300" simplePos="0" relativeHeight="251664384" behindDoc="0" locked="0" layoutInCell="1" allowOverlap="1" wp14:anchorId="7784FCA0" wp14:editId="1C5CEAA9">
                <wp:simplePos x="0" y="0"/>
                <wp:positionH relativeFrom="column">
                  <wp:posOffset>-6655338</wp:posOffset>
                </wp:positionH>
                <wp:positionV relativeFrom="paragraph">
                  <wp:posOffset>119063</wp:posOffset>
                </wp:positionV>
                <wp:extent cx="12472798" cy="208916"/>
                <wp:effectExtent l="0" t="2223" r="2858" b="2857"/>
                <wp:wrapNone/>
                <wp:docPr id="40" name="長方形 4"/>
                <wp:cNvGraphicFramePr/>
                <a:graphic xmlns:a="http://schemas.openxmlformats.org/drawingml/2006/main">
                  <a:graphicData uri="http://schemas.microsoft.com/office/word/2010/wordprocessingShape">
                    <wps:wsp>
                      <wps:cNvSpPr/>
                      <wps:spPr>
                        <a:xfrm rot="16200000">
                          <a:off x="0" y="0"/>
                          <a:ext cx="12472798" cy="208916"/>
                        </a:xfrm>
                        <a:prstGeom prst="rect">
                          <a:avLst/>
                        </a:prstGeom>
                        <a:solidFill>
                          <a:srgbClr val="2C567A"/>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1DBDA" id="長方形 4" o:spid="_x0000_s1026" style="position:absolute;left:0;text-align:left;margin-left:-524.05pt;margin-top:9.4pt;width:982.1pt;height:16.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" fillcolor="#2c567a" stroked="f"/>
            </w:pict>
          </mc:Fallback>
        </mc:AlternateContent>
      </w:r>
      <w:r w:rsidR="003948E7" w:rsidRPr="002C3DDD">
        <w:rPr>
          <w:rFonts w:ascii="BIZ UDゴシック" w:eastAsia="BIZ UDゴシック" w:hAnsi="BIZ UDゴシック" w:hint="eastAsia"/>
          <w:noProof/>
          <w:spacing w:val="-16"/>
          <w:sz w:val="36"/>
          <w:szCs w:val="36"/>
        </w:rPr>
        <w:drawing>
          <wp:anchor distT="0" distB="0" distL="114300" distR="114300" simplePos="0" relativeHeight="251668480" behindDoc="0" locked="0" layoutInCell="1" allowOverlap="1" wp14:anchorId="1A26552B" wp14:editId="428388A0">
            <wp:simplePos x="0" y="0"/>
            <wp:positionH relativeFrom="column">
              <wp:posOffset>5494655</wp:posOffset>
            </wp:positionH>
            <wp:positionV relativeFrom="paragraph">
              <wp:posOffset>82550</wp:posOffset>
            </wp:positionV>
            <wp:extent cx="1238885" cy="1136650"/>
            <wp:effectExtent l="0" t="0" r="0" b="6350"/>
            <wp:wrapSquare wrapText="bothSides"/>
            <wp:docPr id="4" name="図 2" descr="男女の多職種チームのメンバーがガッツポーズをし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男女の多職種チームのメンバーがガッツポーズをしているイラスト"/>
                    <pic:cNvPicPr>
                      <a:picLocks noChangeAspect="1" noChangeArrowheads="1"/>
                    </pic:cNvPicPr>
                  </pic:nvPicPr>
                  <pic:blipFill rotWithShape="1">
                    <a:blip r:embed="rId11">
                      <a:extLst>
                        <a:ext uri="{28A0092B-C50C-407E-A947-70E740481C1C}">
                          <a14:useLocalDpi xmlns:a14="http://schemas.microsoft.com/office/drawing/2010/main" val="0"/>
                        </a:ext>
                      </a:extLst>
                    </a:blip>
                    <a:srcRect t="20506" r="25000" b="10674"/>
                    <a:stretch/>
                  </pic:blipFill>
                  <pic:spPr bwMode="auto">
                    <a:xfrm>
                      <a:off x="0" y="0"/>
                      <a:ext cx="1238885" cy="1136650"/>
                    </a:xfrm>
                    <a:prstGeom prst="rect">
                      <a:avLst/>
                    </a:prstGeom>
                    <a:noFill/>
                  </pic:spPr>
                </pic:pic>
              </a:graphicData>
            </a:graphic>
            <wp14:sizeRelH relativeFrom="margin">
              <wp14:pctWidth>0</wp14:pctWidth>
            </wp14:sizeRelH>
            <wp14:sizeRelV relativeFrom="margin">
              <wp14:pctHeight>0</wp14:pctHeight>
            </wp14:sizeRelV>
          </wp:anchor>
        </w:drawing>
      </w:r>
      <w:r w:rsidR="00E324D0" w:rsidRPr="002C3DDD">
        <w:rPr>
          <w:rFonts w:hint="eastAsia"/>
          <w:b/>
          <w:color w:val="1B3DAA" w:themeColor="accent3" w:themeTint="BF"/>
          <w:spacing w:val="-20"/>
          <w:sz w:val="36"/>
          <w:szCs w:val="36"/>
        </w:rPr>
        <w:t>3.</w:t>
      </w:r>
      <w:r w:rsidR="00105ACC" w:rsidRPr="002C3DDD">
        <w:rPr>
          <w:rFonts w:hint="eastAsia"/>
          <w:b/>
          <w:color w:val="1B3DAA" w:themeColor="accent3" w:themeTint="BF"/>
          <w:spacing w:val="-20"/>
          <w:sz w:val="36"/>
          <w:szCs w:val="36"/>
        </w:rPr>
        <w:t>職員健康管理</w:t>
      </w:r>
    </w:p>
    <w:p w14:paraId="1DE7DA87" w14:textId="786A9C6A" w:rsidR="00E324D0" w:rsidRPr="002C3DDD" w:rsidRDefault="00B57B94" w:rsidP="00E324D0">
      <w:pPr>
        <w:pStyle w:val="a1"/>
        <w:numPr>
          <w:ilvl w:val="2"/>
          <w:numId w:val="21"/>
        </w:numPr>
        <w:spacing w:after="0" w:line="400" w:lineRule="exact"/>
        <w:ind w:left="851" w:rightChars="-91" w:right="-200" w:hanging="425"/>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全職員出勤時、検温を行っています。</w:t>
      </w:r>
    </w:p>
    <w:p w14:paraId="09E2ACCC" w14:textId="77777777" w:rsidR="00B64991" w:rsidRPr="002C3DDD" w:rsidRDefault="00B57B94" w:rsidP="00B64991">
      <w:pPr>
        <w:pStyle w:val="a1"/>
        <w:numPr>
          <w:ilvl w:val="2"/>
          <w:numId w:val="21"/>
        </w:numPr>
        <w:spacing w:after="0" w:line="400" w:lineRule="exact"/>
        <w:ind w:left="851" w:rightChars="-91" w:right="-200" w:hanging="425"/>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職員のプライベートな生活においては、三密を避けるようにし、さらに規則正しい生活を送り、健康に留意するようにし、免疫力を下げない、高めるライフスタイルの確立を指導しています。</w:t>
      </w:r>
    </w:p>
    <w:p w14:paraId="2A4D58BA" w14:textId="1AF71370" w:rsidR="003948E7" w:rsidRPr="002C3DDD" w:rsidRDefault="00B64991" w:rsidP="002C3DDD">
      <w:pPr>
        <w:spacing w:after="0" w:line="400" w:lineRule="exact"/>
        <w:ind w:rightChars="256" w:right="563"/>
        <w:rPr>
          <w:rFonts w:ascii="BIZ UDゴシック" w:eastAsia="BIZ UDゴシック" w:hAnsi="BIZ UDゴシック"/>
          <w:spacing w:val="-16"/>
          <w:sz w:val="36"/>
          <w:szCs w:val="36"/>
        </w:rPr>
      </w:pPr>
      <w:r w:rsidRPr="002C3DDD">
        <w:rPr>
          <w:rFonts w:hint="eastAsia"/>
          <w:b/>
          <w:color w:val="1B3DAA" w:themeColor="accent3" w:themeTint="BF"/>
          <w:spacing w:val="-20"/>
          <w:sz w:val="36"/>
          <w:szCs w:val="36"/>
        </w:rPr>
        <w:t>4.</w:t>
      </w:r>
      <w:r w:rsidR="00E324D0" w:rsidRPr="002C3DDD">
        <w:rPr>
          <w:rFonts w:hint="eastAsia"/>
          <w:b/>
          <w:color w:val="1B3DAA" w:themeColor="accent3" w:themeTint="BF"/>
          <w:spacing w:val="-20"/>
          <w:sz w:val="36"/>
          <w:szCs w:val="36"/>
        </w:rPr>
        <w:t>換気</w:t>
      </w:r>
    </w:p>
    <w:p w14:paraId="15FF9AA1" w14:textId="1E8B39F4" w:rsidR="00B94EA8" w:rsidRPr="002C3DDD" w:rsidRDefault="00B94EA8" w:rsidP="002C3DDD">
      <w:pPr>
        <w:pStyle w:val="a1"/>
        <w:numPr>
          <w:ilvl w:val="0"/>
          <w:numId w:val="31"/>
        </w:numPr>
        <w:spacing w:after="0" w:line="400" w:lineRule="exact"/>
        <w:ind w:left="851" w:rightChars="256" w:right="563" w:hanging="425"/>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玄関入口の開放、診察室、処置室、リハビリ室については換気のため、可能な限りドア、窓の開放を行っています。</w:t>
      </w:r>
    </w:p>
    <w:p w14:paraId="5068B957" w14:textId="33401E54" w:rsidR="00B94EA8" w:rsidRPr="002C3DDD" w:rsidRDefault="00B94EA8" w:rsidP="002C3DDD">
      <w:pPr>
        <w:pStyle w:val="a1"/>
        <w:numPr>
          <w:ilvl w:val="0"/>
          <w:numId w:val="31"/>
        </w:numPr>
        <w:spacing w:after="0" w:line="400" w:lineRule="exact"/>
        <w:ind w:left="851" w:rightChars="256" w:right="563" w:hanging="425"/>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院内の待ち合い、診察室、処置室、リハビリ室に空気清浄</w:t>
      </w:r>
      <w:r w:rsidR="00B67007">
        <w:rPr>
          <w:rFonts w:ascii="BIZ UDゴシック" w:eastAsia="BIZ UDゴシック" w:hAnsi="BIZ UDゴシック" w:hint="eastAsia"/>
          <w:spacing w:val="-16"/>
          <w:sz w:val="36"/>
          <w:szCs w:val="36"/>
        </w:rPr>
        <w:t>機（プラスマクラスター）</w:t>
      </w:r>
      <w:r w:rsidRPr="002C3DDD">
        <w:rPr>
          <w:rFonts w:ascii="BIZ UDゴシック" w:eastAsia="BIZ UDゴシック" w:hAnsi="BIZ UDゴシック" w:hint="eastAsia"/>
          <w:spacing w:val="-16"/>
          <w:sz w:val="36"/>
          <w:szCs w:val="36"/>
        </w:rPr>
        <w:t>を配置しており</w:t>
      </w:r>
      <w:r w:rsidR="00B67007">
        <w:rPr>
          <w:rFonts w:ascii="BIZ UDゴシック" w:eastAsia="BIZ UDゴシック" w:hAnsi="BIZ UDゴシック" w:hint="eastAsia"/>
          <w:spacing w:val="-16"/>
          <w:sz w:val="36"/>
          <w:szCs w:val="36"/>
        </w:rPr>
        <w:t>、エアロゾルによる感染の防止に努めています。</w:t>
      </w:r>
    </w:p>
    <w:p w14:paraId="4435E6F4" w14:textId="31089CC4" w:rsidR="00EE7761" w:rsidRPr="002C3DDD" w:rsidRDefault="00EE7761" w:rsidP="002C3DDD">
      <w:pPr>
        <w:spacing w:after="0" w:line="400" w:lineRule="exact"/>
        <w:ind w:rightChars="192" w:right="422"/>
        <w:rPr>
          <w:b/>
          <w:color w:val="1B3DAA" w:themeColor="accent3" w:themeTint="BF"/>
          <w:spacing w:val="-20"/>
          <w:sz w:val="36"/>
          <w:szCs w:val="36"/>
        </w:rPr>
      </w:pPr>
      <w:r w:rsidRPr="002C3DDD">
        <w:rPr>
          <w:rFonts w:hint="eastAsia"/>
          <w:b/>
          <w:color w:val="1B3DAA" w:themeColor="accent3" w:themeTint="BF"/>
          <w:spacing w:val="-20"/>
          <w:sz w:val="36"/>
          <w:szCs w:val="36"/>
        </w:rPr>
        <w:t>5.環境整備</w:t>
      </w:r>
    </w:p>
    <w:p w14:paraId="3497DCC8" w14:textId="04843384" w:rsidR="002D0F3A" w:rsidRPr="002C3DDD" w:rsidRDefault="002D0F3A" w:rsidP="002C3DDD">
      <w:pPr>
        <w:pStyle w:val="a1"/>
        <w:numPr>
          <w:ilvl w:val="0"/>
          <w:numId w:val="23"/>
        </w:numPr>
        <w:spacing w:after="0" w:line="400" w:lineRule="exact"/>
        <w:ind w:left="851" w:rightChars="192" w:right="422" w:hanging="425"/>
        <w:rPr>
          <w:rFonts w:ascii="BIZ UDゴシック" w:eastAsia="BIZ UDゴシック" w:hAnsi="BIZ UDゴシック"/>
          <w:spacing w:val="-16"/>
          <w:sz w:val="36"/>
          <w:szCs w:val="36"/>
        </w:rPr>
      </w:pPr>
      <w:r w:rsidRPr="002C3DDD">
        <w:rPr>
          <w:rFonts w:ascii="BIZ UDゴシック" w:eastAsia="BIZ UDゴシック" w:hAnsi="BIZ UDゴシック" w:hint="eastAsia"/>
          <w:spacing w:val="-16"/>
          <w:sz w:val="36"/>
          <w:szCs w:val="36"/>
        </w:rPr>
        <w:t>患者様が手を触れるドアノブ、取手等のアルコール消毒を１時間に1回行っています。また、患者様お一人の治療ごとにベッドのアルコール消毒を行っています。</w:t>
      </w:r>
    </w:p>
    <w:p w14:paraId="025A3FF6" w14:textId="5201163D" w:rsidR="00B64991" w:rsidRPr="002C3DDD" w:rsidRDefault="00EE7761" w:rsidP="002C3DDD">
      <w:pPr>
        <w:spacing w:after="0" w:line="400" w:lineRule="exact"/>
        <w:ind w:rightChars="256" w:right="563"/>
        <w:rPr>
          <w:b/>
          <w:color w:val="1B3DAA" w:themeColor="accent3" w:themeTint="BF"/>
          <w:spacing w:val="-20"/>
          <w:sz w:val="36"/>
          <w:szCs w:val="36"/>
        </w:rPr>
      </w:pPr>
      <w:r w:rsidRPr="002C3DDD">
        <w:rPr>
          <w:rFonts w:hint="eastAsia"/>
          <w:b/>
          <w:color w:val="1B3DAA" w:themeColor="accent3" w:themeTint="BF"/>
          <w:spacing w:val="-20"/>
          <w:sz w:val="36"/>
          <w:szCs w:val="36"/>
        </w:rPr>
        <w:t>6.</w:t>
      </w:r>
      <w:r w:rsidR="00105ACC" w:rsidRPr="002C3DDD">
        <w:rPr>
          <w:rFonts w:hint="eastAsia"/>
          <w:b/>
          <w:color w:val="1B3DAA" w:themeColor="accent3" w:themeTint="BF"/>
          <w:spacing w:val="-20"/>
          <w:sz w:val="36"/>
          <w:szCs w:val="36"/>
        </w:rPr>
        <w:t>混雑回避</w:t>
      </w:r>
    </w:p>
    <w:p w14:paraId="5883DF46" w14:textId="649CFC73" w:rsidR="006202B2" w:rsidRPr="001D3731" w:rsidRDefault="00526DF4" w:rsidP="00B67007">
      <w:pPr>
        <w:spacing w:after="0" w:line="400" w:lineRule="exact"/>
        <w:ind w:leftChars="193" w:left="850" w:rightChars="256" w:right="563" w:hangingChars="118" w:hanging="425"/>
        <w:rPr>
          <w:rFonts w:ascii="BIZ UDゴシック" w:eastAsia="BIZ UDゴシック" w:hAnsi="BIZ UDゴシック"/>
          <w:color w:val="1B3DAA" w:themeColor="accent3" w:themeTint="BF"/>
          <w:spacing w:val="-16"/>
          <w:sz w:val="34"/>
          <w:szCs w:val="34"/>
        </w:rPr>
      </w:pPr>
      <w:r w:rsidRPr="002C3DDD">
        <w:rPr>
          <w:rFonts w:hint="eastAsia"/>
          <w:noProof/>
          <w:color w:val="0D1D51" w:themeColor="accent3"/>
          <w:sz w:val="36"/>
          <w:szCs w:val="36"/>
        </w:rPr>
        <mc:AlternateContent>
          <mc:Choice Requires="wpg">
            <w:drawing>
              <wp:anchor distT="0" distB="0" distL="114300" distR="114300" simplePos="0" relativeHeight="251672576" behindDoc="1" locked="0" layoutInCell="1" allowOverlap="1" wp14:anchorId="7A14A1FF" wp14:editId="0752E342">
                <wp:simplePos x="0" y="0"/>
                <wp:positionH relativeFrom="column">
                  <wp:posOffset>-312212</wp:posOffset>
                </wp:positionH>
                <wp:positionV relativeFrom="paragraph">
                  <wp:posOffset>91443</wp:posOffset>
                </wp:positionV>
                <wp:extent cx="2019993" cy="1769168"/>
                <wp:effectExtent l="0" t="0" r="0" b="2540"/>
                <wp:wrapNone/>
                <wp:docPr id="280" name="グループ化 280"/>
                <wp:cNvGraphicFramePr/>
                <a:graphic xmlns:a="http://schemas.openxmlformats.org/drawingml/2006/main">
                  <a:graphicData uri="http://schemas.microsoft.com/office/word/2010/wordprocessingGroup">
                    <wpg:wgp>
                      <wpg:cNvGrpSpPr/>
                      <wpg:grpSpPr>
                        <a:xfrm>
                          <a:off x="0" y="0"/>
                          <a:ext cx="2019993" cy="1769168"/>
                          <a:chOff x="0" y="0"/>
                          <a:chExt cx="3818954" cy="4064000"/>
                        </a:xfrm>
                      </wpg:grpSpPr>
                      <wps:wsp>
                        <wps:cNvPr id="277" name="フリーフォーム: 図形 10"/>
                        <wps:cNvSpPr/>
                        <wps:spPr>
                          <a:xfrm rot="5400000" flipH="1">
                            <a:off x="-122523" y="122523"/>
                            <a:ext cx="4064000" cy="381895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0072C7">
                                  <a:alpha val="37000"/>
                                </a:srgbClr>
                              </a:gs>
                            </a:gsLst>
                            <a:path path="circle">
                              <a:fillToRect l="100000" b="100000"/>
                            </a:path>
                          </a:gradFill>
                          <a:ln w="9525" cap="flat">
                            <a:noFill/>
                            <a:prstDash val="solid"/>
                            <a:miter/>
                          </a:ln>
                        </wps:spPr>
                        <wps:bodyPr rtlCol="0" anchor="ctr"/>
                      </wps:wsp>
                      <wps:wsp>
                        <wps:cNvPr id="278" name="フリーフォーム:図形 18">
                          <a:extLst>
                            <a:ext uri="{FF2B5EF4-FFF2-40B4-BE49-F238E27FC236}">
                              <a16:creationId xmlns:a16="http://schemas.microsoft.com/office/drawing/2014/main" id="{436970BD-9B20-4B7C-A294-5174BA15880C}"/>
                            </a:ext>
                          </a:extLst>
                        </wps:cNvPr>
                        <wps:cNvSpPr>
                          <a:spLocks noChangeAspect="1"/>
                        </wps:cNvSpPr>
                        <wps:spPr>
                          <a:xfrm rot="16200000">
                            <a:off x="322208" y="642068"/>
                            <a:ext cx="3226063" cy="303180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wps:wsp>
                        <wps:cNvPr id="279" name="フリーフォーム:図形 10"/>
                        <wps:cNvSpPr/>
                        <wps:spPr>
                          <a:xfrm rot="5400000" flipH="1" flipV="1">
                            <a:off x="563277" y="791697"/>
                            <a:ext cx="549620" cy="5423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E986F1A" id="グループ化 280" o:spid="_x0000_s1026" style="position:absolute;left:0;text-align:left;margin-left:-24.6pt;margin-top:7.2pt;width:159.05pt;height:139.3pt;z-index:-251643904;mso-width-relative:margin;mso-height-relative:margin" coordsize="38189,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">
                <v:shape id="フリーフォーム: 図形 10" o:spid="_x0000_s1027" style="position:absolute;left:-1225;top:1225;width:40640;height:38189;rotation:-9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yMMA&#10;AADcAAAADwAAAGRycy9kb3ducmV2LnhtbESP0WrCQBRE3wv+w3KFvtWNqVSJriKC2qdCk37Abfaa&#10;BLN34+4a4993C4KPw8ycYVabwbSiJ+cbywqmkwQEcWl1w5WCn2L/tgDhA7LG1jIpuJOHzXr0ssJM&#10;2xt/U5+HSkQI+wwV1CF0mZS+rMmgn9iOOHon6wyGKF0ltcNbhJtWpknyIQ02HBdq7GhXU3nOr0bB&#10;0dyPF7soipl7N3zIZ/3XbyqVeh0P2yWIQEN4hh/tT60gnc/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8/yMMAAADc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0072c7" o:opacity2="24248f" focusposition="1" focussize="" focus="100%" type="gradientRadial"/>
                  <v:stroke joinstyle="miter"/>
                  <v:path arrowok="t" o:connecttype="custom" o:connectlocs="2209485,3798242;2190492,3807981;2191629,3808445;2367408,3699380;2305999,3713303;2213886,3724442;2209500,3713303;2273833,3707734;2367408,3699380;2527144,3684805;2523392,3685814;2525315,3685457;1381214,3663876;1446278,3679888;1474059,3681279;1551550,3717481;1586640,3724442;1588835,3725139;1596876,3717481;1627579,3725835;1658284,3732796;1718784,3746194;1719693,3745327;1789874,3756466;1823502,3762035;1857131,3764820;1925849,3767604;2019424,3766211;2023486,3766211;2032584,3761338;2053054,3755073;2073888,3754725;2088144,3756464;2091982,3766211;2124696,3766211;2114462,3780134;2108614,3787097;2089606,3795451;2054515,3795451;2009190,3792666;1911228,3789881;1838123,3784312;1773790,3775958;1709457,3766211;1611497,3752288;1535467,3728619;1536347,3728011;1491604,3714696;1452126,3697989;1406802,3684065;1360014,3668749;1381214,3663876;2241887,3634025;2219548,3637272;2065054,3644700;2115923,3650648;2129083,3647864;2219734,3638118;2234651,3635356;2380693,3613852;2304817,3624879;2330854,3625587;2368321,3618974;2657668,3610632;2419691,3670981;2540119,3645428;1131925,3582426;1300067,3650648;1360014,3668749;1405339,3684064;1450665,3697987;1490141,3714695;1481368,3721657;1457975,3717479;1374635,3688242;1333696,3672925;1292757,3656218;1238658,3638118;1191871,3618626;1155319,3600525;1131925,3582426;1200645,3547618;1281060,3586603;1270826,3592173;1177251,3549010;1200645,3547618;903836,3452941;1003260,3505849;1023729,3528126;976942,3504456;941851,3483572;903836,3452941;1078180,3417214;1078193,3417611;1083132,3423303;1083675,3420917;3213429,3325819;3208119,3326240;3120393,3386110;3034128,3430664;2972719,3465471;2939091,3479394;2904001,3493317;2861599,3514203;2829432,3532302;2782645,3550403;2734396,3567111;2721236,3579641;2700767,3586603;2649594,3594957;2583798,3614450;2523853,3632549;2458057,3650650;2376179,3670142;2260673,3688242;2257749,3692419;2202213,3705641;2203652,3706342;2265326,3691659;2266521,3688242;2382029,3670142;2463907,3650650;2529701,3632549;2589648,3614450;2655442,3594957;2706617,3586603;2671974,3606397;2672988,3606096;2709541,3585210;2730011,3578249;2731374,3577890;2740245,3568502;2788495,3551795;2835282,3533695;2867449,3515595;2909849,3494711;2944940,3480787;2969003,3470826;2981493,3462687;3042902,3427879;3129165,3383325;706202,3306565;711753,3311099;713649,3312018;3223242,3270218;3222740,3270547;3222740,3270945;3225064,3271260;3225665,3270547;3254830,3249435;3246197,3255114;3244671,3256624;3250590,3253016;586819,3179305;642040,3241219;598255,3191184;3358352,3179264;3358221,3179308;3357254,3185617;3333861,3210678;3306080,3239916;3307755,3239549;3333861,3212070;3357254,3187008;3358352,3179264;729728,3147911;732623,3151268;732769,3150808;513454,3115999;551469,3139669;553336,3141763;570658,3145413;609952,3180046;664051,3221815;687444,3252446;700602,3267762;756163,3312317;740080,3324847;688338,3270098;685983,3270547;734949,3322356;740080,3324847;756164,3312317;895064,3416739;867284,3425093;877518,3432056;836579,3433447;810261,3416739;785406,3398640;723998,3349908;666975,3301178;614339,3252446;589484,3228778;566090,3203716;574863,3192577;604105,3217639;636271,3241308;675747,3281686;679103,3284426;636271,3241308;605566,3217639;576324,3192577;544158,3154984;513454,3115999;3734478,2894622;3733737,2894925;3717768,2931422;3719128,2720193;3680381,2773490;3661373,2806905;3642366,2837536;3597040,2894622;3557564,2951706;3522473,2997653;3519548,2999356;3517153,3002734;3521011,3000438;3556101,2954492;3595579,2897407;3640903,2840322;3659912,2809692;3678918,2776276;3718396,2721975;3870455,2701091;3851447,2755391;3817819,2813868;3784190,2873738;3753487,2911330;3773956,2872345;3791501,2833360;3804660,2812476;3822205,2784630;3838289,2756784;3870455,2701091;3775816,2581742;3740327,2641221;3739674,2642650;3775417,2582744;3795281,2447029;3752625,2558008;3662897,2732663;3649760,2752442;3649676,2752606;3618971,2802729;3588268,2857030;3553177,2898800;3523935,2946138;3351406,3131316;3294383,3177263;3288912,3181224;3286553,3183499;3262708,3202009;3243210,3223208;3171566,3274725;3160340,3281478;3129849,3305148;3125446,3307871;3118930,3313710;3061908,3349910;3004885,3383325;2998359,3386475;2959750,3410356;2947781,3416105;2936167,3423702;2896689,3444587;2859804,3458363;2777596,3497849;2584725,3566349;2450325,3599258;2558943,3579641;2579413,3575463;2645207,3553186;2686146,3540656;2751941,3508632;2826508,3483571;2874283,3465730;2895228,3454333;2914233,3448765;2940553,3434840;2947468,3430264;2965409,3413956;3004885,3391679;3049797,3370715;3066294,3361047;3123317,3324847;3148172,3302570;3175953,3285862;3247595,3234347;3298770,3188400;3355791,3142454;3528320,2957275;3552064,2918839;3553177,2915506;3591192,2859813;3602889,2843106;3618441,2822564;3623358,2813868;3654062,2763744;3714009,2645397;3772493,2518697;3789673,2467181;3955256,2323773;3950870,2326558;3950870,2326558;3969067,2241256;3968542,2243719;3972801,2248588;3985961,2262511;3994734,2256942;3994955,2255873;3988885,2259726;3974264,2247195;3956034,2083093;3955013,2083147;3953164,2083245;3953795,2089864;3952333,2124673;3946485,2145557;3911394,2198465;3902622,2244412;3893849,2259726;3879228,2326558;3863144,2379466;3845599,2430982;3835365,2471358;3823668,2513128;3832996,2499311;3841213,2469965;3848523,2428196;3866068,2376681;3882152,2323773;3896773,2256942;3905546,2241626;3914318,2195680;3949409,2142772;3926015,2249979;3908470,2339088;3868992,2453257;3861184,2464826;3857845,2482149;3847061,2511736;3806122,2596667;3787114,2641221;3775417,2664891;3760796,2689952;3721320,2756784;3678918,2822222;3624821,2909938;3564874,2996262;3525398,3044992;3482996,3092331;3468375,3111823;3452292,3131316;3427436,3150808;3386784,3193669;3387958,3198147;3345557,3239916;3300231,3270547;3263679,3298393;3229052,3322490;3234437,3322063;3272452,3295609;3309006,3267762;3354330,3237132;3396732,3195362;3395269,3189793;3436208,3146632;3461065,3127139;3477147,3107647;3491768,3088155;3534170,3040816;3573646,2992084;3633594,2905761;3687691,2818045;3730093,2752606;3769569,2685775;3784190,2660713;3795887,2637045;3814895,2592490;3855834,2507558;3871917,2450474;3911394,2336304;3928940,2247196;3952333,2139987;3957608,2121156;3953795,2120495;3955256,2085688;3987422,2053664;3970397,2121219;3970399,2121219;3987424,2053665;4000582,2039741;3991809,2057841;3989800,2095781;3988885,2131633;3974264,2174476;3974264,2179370;3991809,2131633;3994734,2057840;4001551,2043777;3937711,1979870;3928131,2001436;3924552,2032780;3919940,2018137;3918253,2020204;3923091,2035564;3920167,2057841;3926015,2075941;3930548,2075701;3927477,2066194;3930401,2043917;3937711,1979870;4060529,1942279;4063454,1943670;4061991,2002147;4063454,2042525;4059066,2116317;4054681,2158087;4041521,2219349;4037136,2270865;4015203,2365542;3994734,2447688;3958182,2463004;3961106,2454651;3966954,2396173;3988885,2334911;4006431,2325166;4006431,2325165;4025439,2219349;4035673,2169225;4044445,2117710;4051757,2068979;4054681,2023033;4056142,1984048;4059066,1963163;4060529,1942279;205925,1296709;206652,1297056;206721,1296861;294138,1097144;261971,1154228;235654,1175114;235591,1176447;233046,1229748;233119,1229621;235654,1176505;261971,1155620;294138,1098536;295234,1099232;295782,1098188;311682,976012;291212,989935;260509,1051197;267533,1056549;267762,1055609;261971,1051197;292675,989935;310801,977607;424265,896651;422418,898058;414579,926760;409644,941205;275130,1175114;256121,1232198;238576,1290675;200561,1413199;175706,1496738;164009,1559393;158161,1591415;153774,1623439;140616,1709763;136229,1762671;143540,1818363;146966,1788017;146464,1777985;152313,1719508;165471,1633185;175907,1621258;191063,1524678;190327,1507876;204772,1468443;213367,1435336;210797,1441045;202024,1438261;180092,1498131;181555,1531546;171319,1595593;169858,1606731;155237,1623439;159622,1591415;165471,1559393;177168,1496738;202024,1413199;240039,1290675;257584,1232198;276591,1175114;411105,941205;424265,896651;450584,757419;450583,757419;457892,762989;457892,762987;714045,559192;713764,559405;712910,560325;700969,572241;697950,576423;695977,578545;687444,590342;598256,690588;573400,718435;548545,747672;438636,863354;550006,746281;574861,717041;599718,689195;688906,588948;697950,576423;712910,560325;751160,463183;738541,467369;729155,470687;726922,473386;710838,487309;669899,512370;642120,541610;615802,570848;598256,586164;597661,585453;581076,604439;552930,637680;507606,685019;514915,693371;515055,693254;509067,686411;554392,639072;599718,586164;617263,570849;643581,541610;671360,512372;712299,487310;728383,473387;745929,467122;751467,465485;2868910,211632;2943477,243654;2975643,268716;2904001,235300;2868910,211632;2626200,109992;2684684,122522;2766563,161507;2626200,109992;1746012,100769;1715307,104423;1649512,112777;1585179,126700;1557400,135054;1525233,143408;1454846,156575;1441892,161509;1352704,190746;1264978,224162;1203569,250617;1162630,265931;1061744,310486;1013495,339725;966708,368963;892139,421871;821958,474779;754790,530577;760550,537434;774805,528122;786940,519510;830731,483133;900912,430225;975479,377317;1022266,348077;1070517,318839;1171401,274285;1210879,254793;1272288,228338;1360014,194923;1449202,165685;1486667,158677;1504765,152788;1751099,102182;2268898,70833;2300149,73792;2342551,87715;2310385,83539;2243128,71007;2268898,70833;2439050,59869;2498996,64045;2572101,91891;2481451,76577;2439050,59869;1949975,59521;1781101,68223;1664133,83537;1608573,97461;1560322,114168;1493065,122522;1238658,215808;1146546,254793;1118766,264538;1093910,277070;1047123,300739;974018,336939;918457,378708;757625,498447;724015,526279;691133,554869;691830,555533;438886,838172;387711,905003;364318,945381;340924,982973;297061,1060943;249347,1132540;248812,1134736;232728,1176505;221031,1195998;218107,1198782;205131,1239856;202024,1264222;199100,1299029;178631,1356115;159622,1413199;139153,1496738;127456,1573316;120146,1649892;130380,1596985;131329,1592618;133304,1571923;145001,1495346;148664,1496510;148982,1495216;145003,1493953;165472,1410414;184479,1353329;204855,1296506;203487,1296244;206411,1261437;222494,1195998;234191,1176505;234584,1175488;250275,1134736;298523,1062336;342387,984366;365780,946774;389174,906396;440349,839565;693293,556926;760550,498449;921382,378710;976942,336940;1050047,300740;1096835,277070;1121691,264540;1149471,254793;1241584,215808;1495991,122524;1563248,114170;1611497,97462;1667057,83539;1784026,68223;1952900,60043;2088635,64380;2155401,0;2224120,4176;2294301,11139;2341088,22277;2371793,36200;2409808,29238;2466830,41769;2501920,51515;2500459,52908;2498996,62653;2439050,58477;2418581,52908;2398111,48730;2358634,40376;2319157,32023;2278218,26453;2232894,26453;2196340,26453;2139319,26453;2136640,25639;2111538,37592;2120311,51515;2208037,68223;2168998,68872;2169657,68920;2210961,68223;2246052,72400;2313309,84930;2345475,89108;2399574,100247;2455134,111385;2509231,123915;2563330,139231;2589648,146192;2615966,154546;2616305,154842;2635178,157940;2680914,174125;2687303,183343;2689072,183786;2730011,199100;2765101,213023;2800192,228340;2826510,242263;2844055,250617;2863062,260362;2927394,295171;3009273,345294;3051674,373140;3052902,373975;3074571,386511;3899697,1864309;3899080,1875961;3915780,1878232;3931862,1889371;3939174,1926962;3966953,1971517;3978651,1972529;3978651,1961771;3990537,1930330;3990347,1924179;4002043,1886586;4018127,1886586;4042982,1871271;4045907,1932533;4038597,1961771;4029824,1989617;4025437,2035564;4023976,2059233;4021052,2082903;4014818,2086862;4015203,2088471;4021176,2084679;4023976,2062018;4025437,2038349;4029824,1992402;4038597,1964556;4045907,1935318;4057604,1943672;4056142,1964556;4053218,1985441;4051755,2024426;4048831,2070372;4041521,2119103;4032748,2170618;4022513,2220742;4003506,2326558;3985961,2336304;3964029,2397566;3958180,2456044;3955256,2464397;3930401,2528444;3923090,2534013;3892386,2602236;3924552,2534013;3931862,2528444;3885075,2655144;3860220,2667675;3855065,2677494;3855834,2678813;3861683,2667674;3886538,2655144;3868992,2702483;3836826,2758175;3820744,2786021;3803198,2813868;3790038,2834752;3771032,2875130;3750562,2914114;3718396,2955884;3686230,2994869;3687570,2992241;3651137,3039423;3572184,3121570;3556640,3144344;3572184,3122962;3651137,3040814;3591192,3127138;3560304,3157944;3535509,3175301;3534169,3177263;3518667,3188619;3518086,3192577;3449366,3259409;3376261,3323455;3372881,3325791;3348482,3355478;3289997,3397247;3235337,3436286;3235140,3436512;3289997,3398640;3348482,3356871;3300231,3402816;3260938,3427182;3233756,3438115;3232974,3439018;3203732,3457117;3192714,3461981;3164988,3483398;3137938,3501671;3096999,3526733;3083841,3528126;3069215,3534317;3066942,3535961;3085302,3529518;3098462,3528126;3045826,3565718;3012197,3582427;2978569,3597742;2954816,3601135;2950788,3603311;2839668,3649257;2834002,3650483;2800192,3671534;2819198,3677103;2749017,3706342;2754866,3686850;2731472,3695204;2709541,3702165;2664215,3716088;2658159,3709166;2636434,3713303;2610116,3718873;2556019,3731404;2554235,3732193;2605731,3720264;2632049,3714695;2653979,3710519;2662752,3717479;2708078,3703556;2730009,3696595;2753403,3688242;2747554,3707734;2686146,3735580;2683136,3734778;2640821,3750895;2605731,3760642;2553095,3773172;2531347,3771433;2485858,3779861;2484375,3782919;2363021,3805196;2335240,3798234;2311846,3798234;2270907,3810765;2234355,3813550;2197802,3814942;2193830,3813322;2160519,3818945;2120311,3812157;2121773,3810765;2129083,3801018;2095456,3796842;2111538,3788488;2159788,3787095;2206576,3785704;2273831,3787095;2320619,3782919;2408345,3764818;2466830,3752288;2510693,3750895;2513744,3749546;2471217,3750896;2412732,3763427;2325006,3781527;2278218,3785704;2210961,3784312;2164174,3785704;2115923,3787097;2117386,3781527;2127620,3767604;2577950,3696595;2883531,3586603;2963946,3546225;3009273,3523948;3056060,3500280;3143787,3450156;3213968,3398640;3345557,3301178;3382109,3273332;3417200,3244094;3469836,3198147;3491768,3163340;3523272,3135840;3523525,3134112;3493231,3160555;3471299,3195362;3418663,3241309;3383572,3270547;3347020,3298393;3215431,3395855;3145249,3447372;3057523,3497495;3010735,3521164;2965409,3543441;2884994,3583819;2579413,3693811;2129083,3764820;2095456,3764820;2091068,3753681;2055978,3752288;2023811,3764820;1930236,3766211;1861518,3763427;1827889,3760642;1794261,3755073;1814519,3734497;1810344,3735580;1734870,3722271;1731390,3723050;1586642,3697989;1529619,3686850;1479907,3678496;1419961,3652041;1345393,3625588;1267902,3596349;1281060,3586603;1335159,3596349;1358553,3615841;1438968,3638118;1598339,3677103;1637815,3684065;1680217,3691026;1727004,3700773;1778564,3711390;1782563,3710519;1830813,3717481;1832274,3714696;1902456,3717481;1914153,3718873;2022349,3718873;2101302,3721657;2194877,3714696;2206574,3714696;2210961,3725835;2303073,3714696;2364482,3700773;2399573,3695204;2421505,3692419;2469754,3681281;2509231,3672927;2548708,3663180;2621119,3651246;2630587,3647865;2554558,3660395;2515080,3670142;2475604,3678496;2427353,3689635;2405423,3692419;2370332,3697989;2275294,3706342;2210961,3711912;2199264,3711912;2105690,3718873;2026736,3716088;1918540,3716088;1906843,3714696;1861518,3696595;1836662,3711912;1836599,3712032;1857131,3699380;1902457,3717479;1832276,3714695;1832829,3714354;1786950,3707734;1732853,3696595;1686065,3686850;1643663,3679888;1604187,3672927;1444816,3633942;1364401,3611665;1341008,3592173;1286909,3582426;1206494,3543441;1183100,3544834;1099759,3504456;1085138,3479394;1088062,3478003;1139237,3504456;1190410,3530911;1205031,3522557;1145085,3484964;1095373,3464080;1026653,3426486;968169,3390286;876057,3352694;840966,3324848;848276,3322063;883367,3331809;810261,3259409;769322,3227386;731308,3195362;683059,3157770;612878,3083977;608062,3069646;593869,3056131;545621,3006007;539772,2980946;520764,2955884;518500,2952503;495907,2937783;452044,2877914;427189,2822222;424265,2822222;390637,2760960;358471,2699698;324841,2628691;294138,2556290;324841,2605021;355546,2666282;365780,2699698;370011,2705605;364804,2679827;351227,2656362;329126,2609036;302909,2567427;270743,2483888;243184,2398252;234135,2373288;194722,2223477;177292,2114721;177168,2117710;178631,2139987;185940,2191504;194713,2244412;180092,2198465;169858,2139987;158161,2139987;150850,2087079;140616,2053664;131843,2021641;106986,1996580;99677,1996580;92365,1961771;89441,1917217;95290,1854564;98214,1832286;103193,1817007;100773,1782163;104062,1730647;109911,1720205;109911,1713939;98214,1734824;87980,1720901;68972,1695840;65499,1675999;64586,1677739;58738,1733431;54351,1789124;49965,1832286;49965,1921393;51426,1967340;54351,2013286;41192,2056448;38268,2056448;29495,1972910;29495,1886586;36805,1819755;49959,1832279;38268,1818363;35344,1768240;38268,1691662;39729,1670778;44117,1635969;61662,1573316;70404,1531694;67510,1521800;57275,1577492;39729,1640147;35344,1674954;33881,1695840;30957,1772416;33881,1822540;26571,1889371;26571,1975694;35344,2059233;38268,2059233;57275,2138596;67510,2204034;89441,2270865;123984,2414578;126999,2442120;133306,2442120;165472,2515912;177169,2553506;155237,2521482;131843,2471358;130382,2485281;117661,2447732;108449,2449081;98214,2417059;63123,2340481;41192,2272258;39729,2215172;29495,2148341;22184,2081510;6102,2032780;16336,1773809;26571,1706978;17799,1670778;35344,1570531;39729,1546861;51426,1466107;82131,1407630;74820,1486992;82128,1473389;86517,1440871;87980,1404845;101138,1358898;121608,1289282;146464,1218275;148326,1216280;159624,1159798;175706,1119420;194714,1086004;232729,1016388;263433,953735;307296,872981;339462,838172;365780,789442;387713,758811;411107,747672;416955,739319;440349,694764;485673,644641;486907,665591;483601,674396;530998,627933;554392,598695;585097,570849;587743,573648;586560,572241;624574,536041;662589,502625;703528,460856;760550,420478;821958,377317;858674,352924;883367,331369;927230,306308;974018,282639;980211,279606;996133,264714;1022268,246439;1050962,232516;1071261,228066;1074902,225554;1472596,72399;1487352,69344;1528156,55691;1556302,50296;1570978,50177;1576406,48730;1909767,6961;2004438,6613;2105690,8352;2107575,9699;2156864,4176;2202189,11137;2247515,19491;2270899,24553;2246052,18099;2200726,9745;2155401,2785;21554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28" style="position:absolute;left:3221;top:6421;width:32261;height:30318;rotation:-9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zMMA&#10;AADcAAAADwAAAGRycy9kb3ducmV2LnhtbERPTWvCQBC9F/oflil4002lVo2uIi0RKV7UIB6H7DQJ&#10;zc6G7JpEf717EHp8vO/lujeVaKlxpWUF76MIBHFmdcm5gvSUDGcgnEfWWFkmBTdysF69viwx1rbj&#10;A7VHn4sQwi5GBYX3dSylywoy6Ea2Jg7cr20M+gCbXOoGuxBuKjmOok9psOTQUGBNXwVlf8erUTA5&#10;zc8fqb/I9me/bdPNd9Ldu0SpwVu/WYDw1Pt/8dO90wrG07A2nA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zMMAAADc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753921,3015360;1738845,3023091;1739748,3023460;1879283,2936875;1830536,2947929;1757415,2956771;1753934,2947929;1805002,2943507;1879283,2936875;2006083,2925304;2003107,2926105;2004633,2925822;1096428,2908689;1148077,2921401;1170129,2922505;1231643,2951245;1259498,2956771;1261241,2957325;1267623,2951245;1291996,2957877;1316370,2963403;1364395,2974040;1365117,2973352;1420828,2982195;1447523,2986616;1474218,2988827;1528768,2991037;1603049,2989931;1606273,2989931;1613495,2986062;1629744,2981089;1646283,2980813;1657600,2982193;1660646,2989931;1686615,2989931;1678491,3000985;1673849,3006512;1658760,3013144;1630904,3013144;1594925,3010933;1517161,3008723;1459129,3004301;1408061,2997669;1356992,2989931;1279230,2978878;1218876,2960088;1219575,2959605;1184057,2949035;1152719,2935771;1116740,2924717;1079599,2912558;1096428,2908689;1779642,2884991;1761910,2887569;1639271,2893466;1679651,2898188;1690098,2895977;1762057,2888241;1773899,2886047;1889829,2868976;1829598,2877730;1850266,2878292;1880008,2873042;2109696,2866419;1920785,2914330;2016384,2894044;898539,2844027;1032012,2898188;1079599,2912558;1115579,2924716;1151559,2935769;1182896,2949033;1175932,2954561;1157362,2951244;1091206,2928033;1058708,2915873;1026210,2902609;983265,2888241;946125,2872766;917109,2858396;898539,2844027;953090,2816394;1016925,2847344;1008801,2851765;934519,2817499;953090,2816394;717479,2741232;796402,2783234;812651,2800920;775511,2782128;747655,2765549;717479,2741232;855875,2712869;855886,2713183;859806,2717701;860237,2715808;2550867,2640311;2546652,2640645;2477014,2688175;2408535,2723546;2359788,2751179;2333094,2762232;2305239,2773286;2271579,2789866;2246045,2804235;2208905,2818605;2170604,2831869;2160158,2841816;2143908,2847344;2103287,2853976;2051057,2869450;2003471,2883819;1951242,2898189;1886246,2913664;1794555,2928033;1792234,2931349;1748148,2941846;1749291,2942403;1798249,2930746;1799198,2928033;1890889,2913664;1955886,2898189;2008114,2883819;2055701,2869450;2107929,2853976;2148552,2847344;2121053,2863057;2121857,2862818;2150874,2846238;2167123,2840712;2168205,2840426;2175246,2832974;2213548,2819710;2250689,2805341;2276223,2790971;2309881,2774392;2337737,2763338;2356838,2755430;2366753,2748968;2415500,2721335;2483978,2685965;560594,2625026;565000,2628625;566504,2629355;2558656,2596171;2558259,2596432;2558259,2596748;2560104,2596998;2560580,2596432;2583731,2579672;2576879,2584180;2575668,2585379;2580366,2582515;465826,2523996;509658,2573145;474904,2533427;2665909,2523964;2665806,2523999;2665038,2529007;2646468,2548903;2624415,2572115;2625744,2571822;2646468,2550008;2665038,2530112;2665909,2523964;579269,2499074;581567,2501738;581683,2501373;407587,2473739;437764,2492531;439246,2494192;452997,2497090;484189,2524585;527133,2557745;545703,2582062;556149,2594221;600253,2629592;587487,2639540;546413,2596076;544543,2596432;544543,2596432;583413,2637562;587487,2639540;600254,2629592;710515,2712492;688463,2719124;696587,2724651;664089,2725756;643197,2712492;623467,2698123;574720,2659436;529454,2620749;487671,2582062;467941,2563272;449371,2543376;456334,2534533;479547,2554429;505081,2573219;536418,2605275;539082,2607451;505081,2573219;480707,2554429;457494,2534533;431960,2504689;407587,2473739;2964484,2297991;2963895,2298232;2951218,2327206;2952299,2159515;2921541,2201827;2906452,2228355;2891364,2252672;2855383,2297991;2824047,2343310;2796191,2379786;2793867,2381138;2791967,2383820;2795030,2381997;2822885,2345521;2854223,2300202;2890203,2254884;2905292,2230567;2920379,2204039;2951717,2160930;3045004,2155679;3035284,2176405;3014392,2216197;3035284,2176405;3045004,2155679;3072424,2144350;3057335,2187458;3030641,2233882;3003946,2281412;2979573,2311256;2995822,2280306;3009750,2249357;3020195,2232777;3034122,2210671;3046890,2188564;3072424,2144350;2997299,2049601;2969126,2096820;2968609,2097955;2996982,2050396;3012750,1942655;2978889,2030759;2907662,2169415;2897232,2185117;2897167,2185247;2872792,2225039;2848420,2268148;2820564,2301308;2797351,2338889;2660395,2485898;2615130,2522375;2610787,2525519;2608913,2527326;2589985,2542021;2574508,2558851;2517636,2599749;2508725,2605109;2484520,2623901;2481024,2626063;2475852,2630698;2430588,2659437;2385322,2685965;2380142,2688466;2349493,2707424;2339991,2711988;2330773,2718019;2299435,2734600;2270156,2745535;2204896,2776883;2051793,2831264;1945104,2857390;2031327,2841816;2047576,2838500;2099804,2820815;2132302,2810867;2184532,2785444;2243724,2765548;2281648,2751384;2298275,2742336;2313361,2737916;2334254,2726862;2339743,2723228;2353986,2710282;2385322,2692597;2420974,2675954;2434069,2668278;2479335,2639540;2499065,2621854;2521118,2608590;2577989,2567693;2618612,2531217;2663877,2494741;2800833,2347731;2819681,2317217;2820564,2314571;2850741,2270358;2860026,2257094;2872372,2240786;2876275,2233882;2900648,2194090;2948235,2100136;2994661,1999551;3008298,1958653;3139740,1844804;3136259,1847015;3136259,1847015;3150703,1779295;3150287,1781250;3153668,1785116;3164115,1796169;3171078,1791748;3171254,1790900;3166436,1793959;3154829,1784010;3140358,1653732;3139548,1653775;3138080,1653853;3138580,1659108;3137420,1686742;3132778,1703321;3104922,1745324;3097958,1781800;3090995,1793959;3079388,1847015;3066620,1889017;3052693,1929915;3044569,1961970;3035284,1995130;3042689,1984160;3049211,1960864;3055014,1927704;3068942,1886807;3081709,1844804;3093316,1791748;3100280,1779589;3107244,1743113;3135099,1701110;3116529,1786221;3102601,1856962;3071263,1947600;3065063,1956783;3062413,1970536;3053854,1994025;3021356,2061450;3006267,2096820;2996982,2115612;2985375,2135508;2954039,2188564;2920379,2240514;2877436,2310151;2829849,2378682;2798512,2417368;2764853,2454949;2753247,2470424;2740480,2485898;2720749,2501373;2688479,2535400;2689411,2538955;2655753,2572115;2619772,2596432;2590757,2618539;2563269,2637669;2567544,2637330;2597721,2616328;2626737,2594221;2662717,2569904;2696376,2536744;2695215,2532323;2727713,2498058;2747444,2482583;2760211,2467108;2771817,2451634;2805476,2414052;2836813,2375365;2884400,2306834;2927343,2237199;2961003,2185247;2992339,2132191;3003946,2112295;3013231,2093505;3028320,2058134;3060818,1990708;3073584,1945390;3104922,1854753;3118850,1784011;3137420,1698900;3141607,1683950;3138580,1683425;3139740,1655792;3165275,1630369;3151759,1683999;3151760,1683999;3165276,1630370;3175721,1619316;3168757,1633686;3168757,1633686;3167161,1663805;3166436,1692268;3154829,1726280;3154829,1730165;3168757,1692268;3171078,1633684;3176490,1622520;3125813,1571786;3118207,1588907;3115367,1613790;3111706,1602165;3110367,1603806;3114207,1616000;3111886,1633686;3116529,1648054;3120127,1647864;3117689,1640316;3120010,1622631;3125813,1571786;3223308,1541942;3225629,1543047;3224468,1589471;3225629,1621526;3222147,1680108;3218665,1713269;3208219,1761903;3204738,1802801;3187327,1877964;3171078,1943178;3142063,1955338;3144384,1948706;3149027,1902281;3166436,1853647;3180364,1845910;3180364,1845909;3195452,1761903;3203576,1722111;3210540,1681214;3216344,1642527;3218665,1606052;3219825,1575102;3222147,1558522;3223308,1541942;163466,1029436;164044,1029711;164099,1029556;233491,871004;207957,916322;187065,932903;187015,933961;184995,976276;185052,976175;187065,934008;207957,917427;233491,872109;234361,872661;234796,871833;247417,774839;231168,785893;206796,834528;212372,838776;212553,838030;207957,834528;232330,785893;246718,776106;336788,711836;335322,712953;329099,735739;325181,747207;218402,932903;203313,978221;189385,1024645;159209,1121915;139478,1188235;130193,1237976;125551,1263398;122068,1288821;111623,1357352;108140,1399354;113944,1443568;116664,1419477;116265,1411513;120908,1365089;131353,1296558;139638,1287090;151668,1210416;151085,1197078;162551,1165773;169373,1139489;167334,1144021;160370,1141811;142960,1189341;144121,1215869;135996,1266714;134836,1275557;123229,1288821;126711,1263398;131353,1237976;140638,1188235;160370,1121915;190547,1024645;204474,978221;219562,932903;326341,747207;336788,711836;357680,601302;357679,601302;363482,605724;363482,605723;566819,443933;566596,444102;565920,444830;556439,454292;554042,457613;552477,459297;545703,468662;474905,548246;455173,570353;435443,593564;348232,685362;436603,592460;456333,569247;476065,547140;546863,467556;554042,457613;565920,444830;596282,367713;586264,371036;578814,373671;577041,375813;564274,386866;531776,406762;509724,429975;488832,453186;474905,465346;474431,464782;461267,479854;438924,506244;402945,543825;408747,550456;408858,550363;404105,544930;440084,507348;476065,465346;489992,453187;510884,429975;532936,406763;565434,386867;578201,375814;592129,370840;596526,369541;2277383,168011;2336575,193433;2362109,213329;2305239,186801;2277383,168011;2084716,87321;2131142,97268;2196138,128218;2084716,87321;1386010,79998;1361636,82900;1309407,89532;1258338,100585;1236287,107217;1210753,113849;1154878,124302;1144595,128219;1073797,151430;1004158,177958;955411,198960;922913,211118;842828,246489;804527,269702;767387,292913;708193,334916;652483,376919;599164,421216;603736,426659;615052,419267;624683,412430;659446,383551;715157,341548;774349,299545;811490,276333;849792,253121;929876,217750;961214,202276;1009961,181274;1079599,154746;1150398,131534;1180138,125971;1194505,121296;1390048,81121;1801083,56233;1825892,58582;1859552,69636;1834017,66320;1780628,56372;1801083,56233;1936154,47529;1983740,50844;2041772,72951;1969812,60793;1936154,47529;1547919,47253;1413865,54161;1321013,66319;1276909,77372;1238607,90636;1185217,97268;983265,171326;910145,202276;888093,210013;868362,219961;831222,238751;773189,267490;729085,300650;601414,395709;574733,417804;548631,440501;549185,441028;348394,665411;307771,718467;289201,750522;270630,780366;235811,842264;197936,899104;197510,900848;184743,934008;175458,949482;173136,951693;162836,984301;160370,1003644;158049,1031277;141800,1076597;126711,1121915;110462,1188235;101176,1249029;95374,1309822;103498,1267819;104251,1264353;105819,1247923;115104,1187130;118012,1188054;118264,1187027;115105,1186024;131354,1119704;146442,1074385;162617,1029274;161531,1029067;163852,1001434;176619,949482;185904,934008;186216,933200;198672,900848;236972,843370;271792,781471;290362,751628;308932,719573;349555,666517;550346,442134;603736,395710;731406,300651;775511,267491;833543,238752;870683,219961;890415,210014;912467,202276;985588,171326;1187540,97270;1240929,90637;1279230,77373;1323334,66320;1416186,54161;1550240,47667;1657990,51110;1710989,0;1765539,3315;1821250,8843;1858390,17685;1882764,28739;1912941,23211;1958206,33160;1986061,40897;1984901,42003;1983740,49740;1936154,46424;1919905,42003;1903656,38686;1872318,32054;1840981,25422;1808483,21001;1772504,21001;1743487,21001;1698223,21001;1696096,20354;1676170,29843;1683134,40897;1752772,54161;1721783,54676;1722306,54714;1755094,54161;1782949,57477;1836339,67425;1861873,70741;1904817,79584;1948922,88427;1991865,98374;2034809,110534;2055701,116060;2076592,122692;2076862,122926;2091843,125386;2128149,138235;2133221,145553;2134625,145904;2167123,158062;2194978,169116;2222833,181275;2243725,192328;2257653,198960;2272741,206697;2323809,234331;2388805,274123;2422464,296230;2423438,296892;2440640,306845;3095637,1480043;3095146,1489293;3108404,1491097;3121170,1499939;3126974,1529783;3149026,1565154;3158312,1565958;3158312,1557417;3167747,1532457;3167596,1527573;3176881,1497729;3189649,1497729;3209379,1485571;3211700,1534205;3205898,1557417;3198934,1579524;3195451,1616000;3194291,1634790;3191970,1653582;3187020,1656724;3187327,1658002;3192069,1654992;3194291,1637001;3195451,1618211;3198934,1581734;3205898,1559628;3211700,1536416;3220985,1543048;3219825,1559628;3217504,1576208;3216343,1607158;3214022,1643633;3208219,1682320;3201255,1723217;3193130,1763009;3178042,1847015;3164115,1854753;3146704,1903387;3142062,1949811;3139740,1956443;3120010,2007289;3114206,2011710;3089833,2065871;3115367,2011710;3121170,2007289;3084030,2107874;3064299,2117822;3060207,2125617;3060818,2126664;3065460,2117821;3085191,2107874;3071263,2145455;3045729,2189669;3032962,2211775;3019035,2233882;3008588,2250461;2993501,2282517;2977252,2313466;2951717,2346626;2926183,2377576;2927247,2375489;2898327,2412946;2835652,2478162;2823312,2496242;2835652,2479266;2898327,2414051;2850741,2482582;2826222,2507037;2806538,2520818;2805475,2522375;2793169,2531391;2792709,2534533;2738158,2587589;2680126,2638435;2677441,2640289;2658074,2663857;2611648,2697017;2568257,2728009;2568102,2728189;2611648,2698123;2658074,2664963;2619772,2701438;2588580,2720782;2567003,2729461;2566383,2730178;2543170,2744547;2534422,2748408;2512414,2765411;2490941,2779918;2458443,2799814;2447998,2800920;2436387,2805834;2434582,2807139;2449158,2802024;2459605,2800920;2417822,2830763;2391126,2844028;2364432,2856186;2345577,2858880;2342379,2860608;2254170,2897083;2249673,2898057;2222833,2914769;2237921,2919190;2182210,2942403;2186853,2926928;2168283,2933560;2150874,2939086;2114893,2950139;2110086,2944645;2092840,2947929;2071949,2952350;2029005,2962299;2027590,2962925;2068467,2953455;2089359,2949033;2106768,2945718;2113732,2951244;2149712,2940191;2167121,2934665;2185692,2928033;2181049,2943507;2132302,2965614;2129913,2964977;2096323,2977772;2068467,2985510;2026684,2995457;2009420,2994077;1973310,3000768;1972133,3003195;1875801,3020881;1853748,3015354;1835177,3015354;1802679,3025302;1773664,3027513;1744647,3028618;1741495,3027332;1715052,3031796;1683134,3026407;1684295,3025302;1690098,3017564;1663403,3014249;1676170,3007617;1714472,3006511;1751612,3005406;1805001,3006511;1842141,3003195;1911780,2988825;1958206,2978878;1993025,2977772;1995447,2976701;1961688,2977773;1915262,2987721;1845624,3002091;1808483,3005406;1755094,3004301;1717953,3005406;1679651,3006512;1680812,3002091;1688936,2991037;2046414,2934665;2288990,2847344;2352824,2815288;2388805,2797603;2425945,2778813;2495584,2739021;2551295,2698123;2655753,2620749;2684768,2598643;2712624,2575431;2754407,2538955;2771817,2511322;2796825,2489490;2797026,2488118;2772978,2509111;2755568,2536744;2713785,2573221;2685929,2596432;2656914,2618539;2552456,2695912;2496745,2736810;2427107,2776602;2389966,2795392;2353986,2813078;2290151,2845133;2047576,2932454;1690098,2988827;1663403,2988827;1659921,2979984;1632065,2978878;1606531,2988827;1532250,2989931;1477700,2987721;1451005,2985510;1424311,2981089;1440391,2964754;1437077,2965614;1377165,2955048;1374403,2955667;1259500,2935771;1214234,2926928;1174772,2920296;1127186,2899294;1067993,2878293;1006479,2855080;1016925,2847344;1059869,2855080;1078439,2870555;1142274,2888241;1268785,2919190;1300121,2924717;1333781,2930243;1370921,2937981;1411850,2946410;1415025,2945718;1453326,2951245;1454486,2949035;1510197,2951245;1519482,2952350;1605370,2952350;1668045,2954561;1742326,2949035;1751611,2949035;1755094,2957877;1828214,2949035;1876961,2937981;1904816,2933560;1922226,2931349;1960527,2922507;1991865,2915875;2023202,2908137;2080683,2898663;2088199,2895978;2027845,2905926;1996507,2913664;1965171,2920296;1926869,2929139;1909460,2931349;1881604,2935771;1806162,2942403;1755094,2946824;1745808,2946824;1671527,2952350;1608853,2950139;1522965,2950139;1513680,2949035;1477700,2934665;1457969,2946824;1457919,2946919;1474218,2936875;1510199,2951244;1454488,2949033;1454926,2948763;1418507,2943507;1375564,2934665;1338423,2926928;1304764,2921401;1273427,2915875;1146917,2884925;1083082,2867240;1064512,2851765;1021567,2844027;957732,2813078;939162,2814184;873005,2782128;861398,2762232;863720,2761128;904343,2782128;944965,2803130;956571,2796498;908985,2766654;869523,2750074;814973,2720230;768547,2691491;695427,2661647;667572,2639541;673374,2637330;701230,2645067;643197,2587589;610699,2562167;580523,2536744;542222,2506900;486511,2448317;482689,2436940;471422,2426210;433122,2386418;428479,2366522;413390,2346626;411593,2343942;393659,2332256;358839,2284727;339109,2240514;336788,2240514;310093,2191879;284559,2143245;257864,2086873;233491,2029396;257864,2068082;282238,2116717;290362,2143245;293719,2147934;289587,2127470;278808,2108842;261264,2071268;240454,2038237;214919,1971917;193046,1903937;185860,1884113;154573,1765180;140737,1678841;140638,1681214;141800,1698900;147602,1739798;154566,1781800;142960,1745324;134836,1698900;125551,1698900;119747,1656897;111623,1630369;104659,1604947;84927,1585051;79125,1585051;73321,1557417;71000,1522046;75642,1472307;77964,1454621;81916,1442491;79995,1414829;82606,1373931;87249,1365642;87249,1360667;77964,1377248;69840,1366194;54751,1346298;51994,1330548;51269,1331928;46627,1376142;43144,1420355;39663,1454621;39663,1525362;40823,1561838;43144,1598314;32699,1632580;30378,1632580;23414,1566260;23414,1497729;29217,1444673;39658,1454615;30378,1443568;28056,1403776;30378,1342982;31538,1326402;35020,1298768;48948,1249029;55888,1215986;53591,1208131;45466,1252344;31538,1302085;28056,1329718;26895,1346298;24574,1407091;26895,1446883;21093,1499939;21093,1568470;28056,1634790;30378,1634790;45466,1697795;53591,1749745;71000,1802801;98420,1916893;100813,1938758;105820,1938758;131354,1997340;140639,2027185;123229,2001762;104659,1961970;103499,1973023;93401,1943213;86089,1944284;77964,1918862;50108,1858068;32699,1803907;31538,1758588;23414,1705532;17610,1652476;4844,1613790;12968,1408197;21093,1355141;14129,1326402;28056,1246818;31538,1228027;40823,1163917;65197,1117493;59393,1180498;65195,1169699;68678,1143883;69840,1115283;80285,1078806;96534,1023539;116265,967168;117743,965584;126712,920744;139478,888688;154567,862160;184744,806894;209117,757154;243936,693045;269470,665411;290362,626725;307772,602407;326342,593564;330985,586932;349555,551562;385535,511770;386514,528401;383890,535392;421514,498506;440084,475294;464458,453187;466558,455410;465620,454292;495796,425554;525973,399025;558471,365865;603736,333810;652483,299545;681628,280181;701230,263069;736049,243173;773189,224382;778106,221975;790745,210152;811491,195644;834269,184590;850383,181058;853273,179063;1168968,57476;1180681,55051;1213073,44212;1235415,39929;1247066,39835;1251374,38686;1516001,5526;1591152,5250;1671527,6631;1673024,7700;1712150,3315;1748130,8842;1784110,15474;1802673,19492;1782949,14369;1746969,7737;1710989,2211;171098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0" o:spid="_x0000_s1029" style="position:absolute;left:5633;top:7916;width:5496;height:5423;rotation:9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i/sUA&#10;AADcAAAADwAAAGRycy9kb3ducmV2LnhtbESPQWuDQBSE74H+h+UVcgnN2kDTxrpKU1LitamX3h7u&#10;i4ruW3E3Rv99txDIcZiZb5gkm0wnRhpcY1nB8zoCQVxa3XCloPj5enoD4Tyyxs4yKZjJQZY+LBKM&#10;tb3yN40nX4kAYRejgtr7PpbSlTUZdGvbEwfvbAeDPsihknrAa4CbTm6iaCsNNhwWauzps6ayPV2M&#10;gv1+V+Rn1/9Wq2NUXEbfvszlQanl4/TxDsLT5O/hWzvXCjavO/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mL+xQAAANw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298813,539400;296245,540783;296398,540849;320171,525360;311866,527337;299408,528919;298815,527337;307516,526546;320171,525360;341774,523290;341266,523433;341527,523383;186797,520318;195596,522592;199353,522789;209833,527931;214579,528919;214876,529018;215963,527931;220116,529117;224268,530105;232450,532008;232573,531885;242065,533467;246612,534258;251161,534653;260454,535049;273109,534851;273659,534851;274889,534159;277657,533269;280475,533220;282403,533467;282922,534851;287346,534851;285962,536828;285171,537817;282601,539003;277855,539003;271725,538608;258477,538212;248590,537421;239889,536235;231189,534851;217941,532874;207658,529512;207777,529426;201726,527535;196387,525162;190257,523185;183930,521010;186797,520318;303195,516079;300174,516540;279280,517595;286160,518439;287940,518044;300199,516660;302217,516268;321968,513214;311706,514780;315227,514880;320294,513941;359426,512757;327242,521327;343529,517698;153083,508751;175823,518439;183930,521010;190060,523185;196190,525162;201528,527535;200342,528524;197178,527930;185907,523778;180371,521603;174834,519230;167518,516660;161190,513892;156247,511321;153083,508751;162377,503808;173252,509344;171868,510135;159213,504005;162377,503808;122236,490362;135682,497876;138450,501040;132123,497678;127377,494712;122236,490362;145814,485289;145816,485345;146484,486153;146557,485815;434588,472309;433870,472369;422005,480872;410339,487199;402034,492142;397486,494119;392740,496096;387006,499062;382656,501633;376328,504203;369803,506576;368023,508355;365255,509344;358334,510531;349436,513299;341329,515869;332430,518440;321357,521208;305736,523778;305341,524371;297830,526249;298024,526349;306365,524263;306527,523778;322148,521208;333222,518440;342120,515869;350227,513299;359125,510531;366046,509344;361361,512155;361498,512112;366441,509146;369210,508158;369394,508107;370594,506774;377119,504401;383447,501831;387797,499260;393531,496294;398277,494317;401531,492902;403221,491746;411526,486803;423192,480476;95508,469575;96258,470219;96515,470350;435915,464413;435847,464460;435847,464517;436161,464561;436243,464460;440187,461462;439019,462268;438813,462483;439614,461971;79362,451503;86830,460295;80909,453190;454187,451497;454170,451503;454039,452399;450875,455958;447118,460110;447344,460058;450875,456156;454039,452596;454187,451497;98689,447044;99081,447521;99100,447456;69440,442512;74581,445874;74834,446171;77176,446689;82491,451608;89807,457540;92971,461890;94750,464065;102264,470392;100089,472171;93092,464396;92773,464460;99395,471818;100089,472171;102265,470392;121049,485221;117293,486408;118677,487396;113140,487594;109581,485221;106219,482651;97914,475730;90202,468810;83084,461890;79722,458528;76559,454969;77745,453387;81700,456946;86050,460308;91389,466042;91843,466431;86050,460308;81897,456946;77943,453387;73592,448049;69440,442512;505055,411074;504955,411117;502795,416300;502979,386303;497739,393872;495168,398617;492598,402967;486468,411074;481129,419181;476383,425706;475988,425947;475664,426427;476185,426101;480931,419576;486270,411469;492400,403363;494971,399013;497541,394267;502880,386556;523445,383590;520874,391301;516326,399606;511778,408108;507626,413447;510394,407910;512767,402374;514547,399408;516919,395454;519095,391499;523445,383590;510646,366641;505846,375088;505758,375291;510592,366783;513278,347510;507509,363270;495374,388074;493598,390882;493586,390906;489434,398024;485281,405735;480536,411667;476581,418390;453248,444687;445536,451213;444796,451775;444477,452098;441252,454727;438615,457737;428926,465053;427408,466012;423284,469374;422689,469761;421808,470590;414096,475731;406384,480476;405501,480923;400280,484315;398661,485131;397091,486210;391752,489176;386763,491132;375645,496740;349561,506468;331385,511141;346074,508355;348843,507762;357741,504599;363277,502819;372176,498271;382260,494712;388721,492179;391554,490560;394124,489769;397684,487792;398619,487142;401045,484826;406384,481662;412458,478685;414689,477312;422401,472171;425762,469008;429519,466635;439209,459319;446129,452794;453841,446269;477174,419971;480385,414513;480536,414040;485677,406131;487259,403758;489362,400841;490027,399606;494179,392488;502287,375681;510196,357688;512520,350372;534913,330006;534320,330401;534320,330401;536781,318287;536710,318637;537286,319329;539066,321306;540252,320515;540282,320363;539461,320910;537484,319131;535019,295826;534881,295834;534630,295848;534716,296788;534518,301731;533727,304697;528981,312210;527795,318736;526609,320910;524631,330401;522456,337915;520083,345231;518699,350965;517117,356897;518379,354935;519490,350767;520479,344835;522851,337520;525027,330006;527004,320515;528190,318340;529377,311815;534123,304301;530959,319526;528586,332181;523247,348394;522191,350037;521739,352497;520281,356699;514744,368760;512174,375088;510592,378449;508614,382008;503276,391499;497541,400792;490225,413249;482118,425508;476779,432428;471044,439151;469067,441919;466892,444687;463530,447456;458032,453542;458191,454178;452457,460110;446327,464460;441384,468415;436701,471837;437429,471776;442570,468019;447514,464065;453643,459715;459378,453783;459180,452992;464717,446863;468078,444094;470253,441326;472231,438558;477965,431835;483304,424915;491411,412656;498728,400199;504462,390906;509801,381415;511778,377856;513360,374495;515931,368167;521467,356106;523642,347999;528981,331786;531354,319131;534518,303906;535231,301232;534716,301138;534913,296195;539264,291647;536961,301241;536961,301241;539264,291647;541043,289670;539857,292240;539585,297628;539461,302720;537484,308804;537484,309499;539857,302720;540252,292240;541174,290243;532540,281167;531245,284230;530761,288681;530137,286602;529909,286895;530563,289077;530168,292240;530959,294811;531572,294776;531156,293426;531552,290263;532540,281167;549151,275829;549546,276026;549348,284331;549546,290065;548953,300545;548360,306476;546580,315176;545987,322492;543021,335938;540252,347603;535309,349779;535704,348592;536495,340288;539461,331588;541834,330204;541834,330204;544405,315176;545789,308058;546975,300742;547964,293822;548360,287297;548557,281761;548953,278795;549151,275829;27849,184150;27948,184199;27957,184171;39780,155809;35429,163915;31870,166881;31862,167071;31517,174640;31527,174622;31870,167079;35429,164113;39780,156006;39928,156105;40002,155957;42152,138606;39384,140584;35231,149284;36181,150044;36212,149910;35429,149284;39582,140584;42033,138833;57378,127336;57128,127536;56068,131612;55401,133663;37209,166881;34638,174988;32265,183293;27124,200693;23763,212556;22181,221454;21390,226002;20797,230549;19017,242808;18424,250322;19413,258231;19876,253922;19808,252497;20599,244192;22378,231933;23790,230240;25840,216524;25740,214138;27694,208538;28856,203836;28508,204647;27322,204252;24356,212754;24554,217499;23169,226595;22972,228177;20994,230549;21588,226002;22378,221454;23960,212556;27322,200693;32463,183293;34836,174988;37406,166881;55598,133663;57378,127336;60938,107563;60937,107563;61926,108354;61926,108354;96568,79412;96530,79443;96415,79573;94800,81266;94392,81860;94125,82161;92971,83836;80909,98072;77547,102027;74186,106179;59322,122607;74383,105982;77745,101829;81107,97875;93168,83638;94392,81860;96415,79573;101588,65778;99881,66372;98612,66844;98310,67227;96135,69204;90598,72763;86841,76916;83282,81068;80909,83243;80828,83142;78585,85838;74779,90559;68649,97282;69638,98468;69657,98451;68847,97479;74977,90756;81107,83243;83479,81068;87039,76916;90796,72763;96332,69204;98507,67227;100880,66337;101629,66105;387995,30054;398079,34602;402429,38161;392740,33416;387995,30054;355170,15620;363080,17400;374153,22936;355170,15620;236133,14310;231980,14829;223082,16016;214381,17993;210624,19179;206274,20366;196755,22236;195003,22936;182941,27088;171077,31834;162772,35591;157235,37766;143591,44093;137066,48245;130739,52397;120654,59911;111163,67425;102079,75349;102858,76323;104786,75000;106427,73777;112349,68611;121840,61097;131925,53584;138252,49431;144778,45279;158422,38952;163761,36184;172066,32427;183930,27682;195992,23529;201059,22534;203506,21698;236821,14511;306848,10059;311075,10479;316809,12457;312459,11864;303363,10084;306848,10059;329860,8502;337967,9095;347854,13050;335594,10875;329860,8502;263717,8453;240878,9689;225059,11863;217545,13841;211020,16213;201924,17400;167518,30648;155060,36184;151303,37568;147942,39348;141614,42709;131727,47850;124213,53781;102462,70786;97917,74738;93470,78799;93564,78893;59355,119031;52435,128522;49271,134256;46107,139595;40175,150668;33722,160835;33650,161147;31474,167079;29892,169847;29497,170243;27742,176076;27322,179536;26927,184479;24158,192586;21588,200693;18819,212556;17237,223431;16249,234306;17633,226793;17761,226172;18028,223233;19610,212359;20105,212524;20148,212340;19610,212161;22379,200297;24949,192190;27705,184121;27520,184084;27915,179140;30090,169847;31672,167079;31725,166935;33847,161147;40373,150865;46305,139793;49469,134454;52632,128720;59553,119229;93762,79091;102858,70786;124609,53782;132123,47850;142010,42709;148337,39348;151699,37568;155456,36184;167913,30648;202320,17400;211415,16214;217941,13841;225455,11864;241274,9689;264112,8527;282469,9143;291499,0;300792,593;310284,1582;316611,3164;320764,5141;325905,4152;333617,5932;338363,7316;338165,7514;337967,8898;329860,8305;327092,7514;324323,6920;318984,5734;313645,4548;308109,3757;301979,3757;297036,3757;289324,3757;288962,3641;285567,5339;286753,7316;298617,9689;293338,9781;293427,9788;299013,9689;303759,10282;312855,12061;317205,12655;324521,14236;332035,15818;339351,17598;346668,19773;350227,20761;353786,21948;353832,21990;356385,22430;362570,24728;363434,26037;363673,26100;369210,28275;373955,30252;378701,32427;382260,34404;384633,35591;387204,36975;395904,41918;406977,49036;412712,52991;412878,53109;415808,54890;527400,264756;527316,266411;529575,266733;531750,268315;532738,273654;536495,279981;538077,280125;538077,278597;539685,274132;539659,273258;541241,267920;543416,267920;546778,265745;547173,274445;546184,278597;544998,282551;544405,289077;544207,292438;543812,295799;542969,296361;543021,296590;543828,296051;544207,292833;544405,289472;544998,282947;546184,278992;547173,274840;548755,276027;548557,278992;548162,281958;547964,287495;547569,294020;546580,300940;545394,308256;544009,315374;541439,330401;539066,331786;536100,340486;535309,348790;534913,349976;531552,359072;530563,359863;526411,369551;530761,359863;531750,359072;525422,377065;522061,378845;521363,380239;521467,380426;522258,378844;525620,377065;523247,383788;518897,391697;516722,395651;514349,399606;512569,402572;509999,408306;507230,413842;502880,419774;498530,425310;498711,424937;493784,431637;483106,443303;481004,446538;483106,443501;493784,431835;485677,444094;481500,448469;478146,450934;477965,451213;475868,452825;475790,453387;466496,462878;456609,471974;456152,472305;452852,476521;444943,482453;437551,487997;437524,488029;444943,482651;452852,476719;446327,483244;441013,486704;437337,488257;437231,488385;433276,490955;431786,491646;428037,494688;424378,497283;418842,500842;417062,501040;415084,501919;414777,502152;417260,501237;419040,501040;411921,506378;407373,508751;402825,510926;399613,511408;399068,511717;384040,518242;383274,518416;378701,521405;381272,522196;371780,526349;372571,523581;369407,524767;366441,525755;360311,527733;359492,526750;356554,527337;352995,528128;345679,529908;345438,530020;352402,528326;355961,527535;358927,526942;360114,527930;366244,525953;369210,524965;372373,523778;371582,526546;363277,530501;362870,530387;357148,532676;352402,534060;345283,535839;342342,535592;336190,536789;335990,537224;319578,540387;315820,539398;312657,539398;307120,541178;302177,541574;297233,541771;296696,541541;292191,542340;286753,541376;286951,541178;287940,539794;283392,539201;285567,538014;292092,537817;298420,537619;307516,537817;313843,537224;325707,534653;333617,532874;339549,532676;339962,532484;334210,532676;326301,534455;314436,537026;308109,537619;299013,537421;292685,537619;286160,537817;286358,537026;287742,535049;348645,524965;389972,509344;400847,503610;406977,500446;413305,497085;425169,489967;434661,482651;452457,468810;457400,464856;462146,460703;469265,454178;472231,449235;476491,445330;476526,445085;472429,448840;469462,453783;462344,460308;457598,464460;452655,468415;434859,482256;425367,489572;413503,496690;407175,500051;401045,503215;390170,508949;348843,524569;287940,534653;283392,534653;282798,533071;278053,532874;273703,534653;261047,534851;251754,534455;247206,534060;242658,533269;245398,530347;244833,530501;234626,528611;234155,528721;214579,525162;206867,523581;200144,522394;192037,518637;181952,514881;171473,510728;173252,509344;180568,510728;183732,513496;194608,516660;216161,522196;221500,523185;227234,524174;233562,525558;240535,527065;241076,526942;247601,527931;247799,527535;257290,527931;258872,528128;273505,528128;284183,528524;296838,527535;298420,527535;299013,529117;311470,527535;319775,525558;324521,524767;327487,524371;334012,522790;339351,521603;344690,520219;354483,518524;355764,518044;345481,519824;340142,521208;334803,522394;328278,523976;325312,524371;320566,525162;307713,526349;299013,527140;297431,527140;284776,528128;274098,527733;259465,527733;257884,527535;251754,524965;248392,527140;248384,527157;251161,525360;257290,527930;247799,527535;247874,527486;241669,526546;234353,524965;228025,523581;222291,522592;216952,521603;195399,516067;184523,512903;181359,510135;174043,508751;163168,503215;160004,503412;148733,497678;146755,494119;147151,493921;154072,497678;160992,501435;162970,500249;154863,494910;148140,491944;138846,486606;130936,481465;118479,476126;113733,472172;114722,471776;119468,473160;109581,462878;104044,458331;98903,453783;92378,448444;82886,437965;82235,435930;80316,434010;73790,426892;72999,423333;70429,419774;70122,419294;67067,417203;61135,408701;57774,400792;57378,400792;52830,392092;48480,383392;43932,373308;39780,363026;43932,369947;48085,378647;49469,383392;50041,384231;49337,380570;47500,377238;44511,370517;40966,364608;36616,352744;32889,340583;31665,337038;26334,315763;23977,300318;23960,300742;24158,303906;25147,311222;26333,318736;24356,312210;22972,303906;21390,303906;20401,296392;19017,291647;17831,287099;14469,283540;13480,283540;12492,278597;12096,272270;12887,263372;13283,260208;13956,258039;13629,253090;14073,245774;14864,244291;14864,243402;13283,246368;11898,244390;9328,240831;8858,238014;8735,238261;7944,246170;7350,254079;6757,260208;6757,272863;6955,279388;7350,285913;5571,292042;5175,292042;3989,280179;3989,267920;4978,258429;6756,260207;5175,258231;4780,251113;5175,240238;5373,237272;5966,232329;8339,223431;9521,217520;9130,216115;7746,224024;5373,232922;4780,237865;4582,240831;4187,251706;4582,258824;3594,268315;3594,280574;4780,292438;5175,292438;7746,303708;9130,313001;12096,322492;16768,342901;17175,346813;18028,346813;22379,357292;23961,362631;20994,358083;17831,350965;17633,352942;15913,347610;14667,347801;13283,343254;8537,332379;5571,322690;5373,314583;3989,305092;3000,295601;825,288681;2209,251904;3594,242413;2407,237272;4780,223036;5373,219674;6955,208206;11108,199902;10119,211172;11107,209240;11701,204622;11898,199506;13678,192981;16446,183095;19808,173011;20060,172727;21588,164706;23763,158972;26333,154227;31475,144340;35627,135443;41559,123975;45909,119031;49469,112111;52435,107761;55599,106179;56389,104993;59553,98666;65683,91547;65850,94523;65403,95773;71813,89175;74977,85023;79129,81068;79487,81466;79327,81266;84468,76125;89609,71379;95146,65447;102858,59713;111163,53584;116128,50120;119468,47059;125400,43500;131727,40138;132565,39708;134718,37593;138253,34998;142133,33020;144879,32388;145371,32032;199156,10282;201151,9848;206670,7909;210476,7143;212461,7126;213195,6920;258279,989;271082,939;284776,1186;285031,1377;291697,593;297827,1582;303956,2768;307119,3487;303759,2570;297629,1384;291499,395;2914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B64991" w:rsidRPr="002C3DDD">
        <w:rPr>
          <w:rFonts w:ascii="BIZ UDゴシック" w:eastAsia="BIZ UDゴシック" w:hAnsi="BIZ UDゴシック" w:hint="eastAsia"/>
          <w:spacing w:val="-16"/>
          <w:sz w:val="36"/>
          <w:szCs w:val="36"/>
        </w:rPr>
        <w:t>①</w:t>
      </w:r>
      <w:r w:rsidR="00DF1317" w:rsidRPr="002C3DDD">
        <w:rPr>
          <w:rFonts w:ascii="BIZ UDゴシック" w:eastAsia="BIZ UDゴシック" w:hAnsi="BIZ UDゴシック" w:hint="eastAsia"/>
          <w:spacing w:val="-16"/>
          <w:sz w:val="36"/>
          <w:szCs w:val="36"/>
        </w:rPr>
        <w:t>４</w:t>
      </w:r>
      <w:r w:rsidR="00D9379F" w:rsidRPr="002C3DDD">
        <w:rPr>
          <w:rFonts w:ascii="BIZ UDゴシック" w:eastAsia="BIZ UDゴシック" w:hAnsi="BIZ UDゴシック" w:hint="eastAsia"/>
          <w:spacing w:val="-16"/>
          <w:sz w:val="36"/>
          <w:szCs w:val="36"/>
        </w:rPr>
        <w:t>月から診察も予約制を導入し、患者様が集中して来院す</w:t>
      </w:r>
      <w:r w:rsidR="00DF1317" w:rsidRPr="002C3DDD">
        <w:rPr>
          <w:rFonts w:ascii="BIZ UDゴシック" w:eastAsia="BIZ UDゴシック" w:hAnsi="BIZ UDゴシック" w:hint="eastAsia"/>
          <w:spacing w:val="-16"/>
          <w:sz w:val="36"/>
          <w:szCs w:val="36"/>
        </w:rPr>
        <w:t>ることの無きようにしています。</w:t>
      </w:r>
      <w:r w:rsidR="00B67007">
        <w:rPr>
          <w:rFonts w:ascii="BIZ UDゴシック" w:eastAsia="BIZ UDゴシック" w:hAnsi="BIZ UDゴシック" w:hint="eastAsia"/>
          <w:spacing w:val="-16"/>
          <w:sz w:val="36"/>
          <w:szCs w:val="36"/>
        </w:rPr>
        <w:t xml:space="preserve">　　</w:t>
      </w:r>
      <w:r w:rsidR="00DF1317" w:rsidRPr="001D3731">
        <w:rPr>
          <w:rFonts w:ascii="BIZ UDゴシック" w:eastAsia="BIZ UDゴシック" w:hAnsi="BIZ UDゴシック" w:hint="eastAsia"/>
          <w:spacing w:val="-16"/>
          <w:sz w:val="34"/>
          <w:szCs w:val="34"/>
        </w:rPr>
        <w:t>甲斐整形外科　院長</w:t>
      </w:r>
    </w:p>
    <w:sectPr w:rsidR="006202B2" w:rsidRPr="001D3731" w:rsidSect="002C3DDD">
      <w:type w:val="continuous"/>
      <w:pgSz w:w="11906" w:h="16838" w:code="9"/>
      <w:pgMar w:top="170" w:right="567" w:bottom="170" w:left="964" w:header="720" w:footer="164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B6771" w14:textId="77777777" w:rsidR="00FA4B5A" w:rsidRDefault="00FA4B5A" w:rsidP="00590471">
      <w:r>
        <w:separator/>
      </w:r>
    </w:p>
  </w:endnote>
  <w:endnote w:type="continuationSeparator" w:id="0">
    <w:p w14:paraId="7FBB2857" w14:textId="77777777" w:rsidR="00FA4B5A" w:rsidRDefault="00FA4B5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46B1B" w14:textId="77777777" w:rsidR="00FA4B5A" w:rsidRDefault="00FA4B5A" w:rsidP="00590471">
      <w:r>
        <w:separator/>
      </w:r>
    </w:p>
  </w:footnote>
  <w:footnote w:type="continuationSeparator" w:id="0">
    <w:p w14:paraId="25C5AC1E" w14:textId="77777777" w:rsidR="00FA4B5A" w:rsidRDefault="00FA4B5A" w:rsidP="005904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762FA34"/>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8BC0EB9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BE6AA1C"/>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24D2E90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187CA3AE"/>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8074E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CED3C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9878D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26109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DA8EB2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5511283"/>
    <w:multiLevelType w:val="hybridMultilevel"/>
    <w:tmpl w:val="F246EA72"/>
    <w:lvl w:ilvl="0" w:tplc="DB328686">
      <w:start w:val="1"/>
      <w:numFmt w:val="decimalFullWidth"/>
      <w:lvlText w:val="%1、"/>
      <w:lvlJc w:val="left"/>
      <w:pPr>
        <w:ind w:left="360" w:hanging="3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A1E5C51"/>
    <w:multiLevelType w:val="hybridMultilevel"/>
    <w:tmpl w:val="CEBC7D86"/>
    <w:lvl w:ilvl="0" w:tplc="0EECC6E0">
      <w:start w:val="1"/>
      <w:numFmt w:val="decimal"/>
      <w:lvlText w:val="%1."/>
      <w:lvlJc w:val="left"/>
      <w:pPr>
        <w:ind w:left="420" w:hanging="420"/>
      </w:pPr>
      <w:rPr>
        <w:rFonts w:ascii="Meiryo UI" w:eastAsia="Meiryo UI" w:hAnsi="Meiryo U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B590E8D"/>
    <w:multiLevelType w:val="hybridMultilevel"/>
    <w:tmpl w:val="C42415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F557113"/>
    <w:multiLevelType w:val="hybridMultilevel"/>
    <w:tmpl w:val="92101D62"/>
    <w:lvl w:ilvl="0" w:tplc="0EECC6E0">
      <w:start w:val="1"/>
      <w:numFmt w:val="decimal"/>
      <w:lvlText w:val="%1."/>
      <w:lvlJc w:val="left"/>
      <w:pPr>
        <w:ind w:left="372" w:hanging="372"/>
      </w:pPr>
      <w:rPr>
        <w:rFonts w:ascii="Meiryo UI" w:eastAsia="Meiryo UI" w:hAnsi="Meiryo UI" w:hint="default"/>
      </w:rPr>
    </w:lvl>
    <w:lvl w:ilvl="1" w:tplc="A232FDA0">
      <w:start w:val="1"/>
      <w:numFmt w:val="decimalEnclosedCircle"/>
      <w:lvlText w:val="%2"/>
      <w:lvlJc w:val="left"/>
      <w:pPr>
        <w:ind w:left="840" w:hanging="420"/>
      </w:pPr>
      <w:rPr>
        <w:rFonts w:ascii="BIZ UDゴシック" w:eastAsia="BIZ UDゴシック" w:hAnsi="BIZ UDゴシック" w:cs="Times New Roman"/>
        <w:sz w:val="36"/>
        <w:szCs w:val="36"/>
      </w:rPr>
    </w:lvl>
    <w:lvl w:ilvl="2" w:tplc="9B4C43F2">
      <w:start w:val="1"/>
      <w:numFmt w:val="decimalEnclosedCircle"/>
      <w:lvlText w:val="%3"/>
      <w:lvlJc w:val="left"/>
      <w:pPr>
        <w:ind w:left="1200" w:hanging="360"/>
      </w:pPr>
      <w:rPr>
        <w:rFonts w:hint="default"/>
        <w:sz w:val="36"/>
        <w:szCs w:val="36"/>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017046D"/>
    <w:multiLevelType w:val="hybridMultilevel"/>
    <w:tmpl w:val="156424A8"/>
    <w:lvl w:ilvl="0" w:tplc="0EECC6E0">
      <w:start w:val="1"/>
      <w:numFmt w:val="decimal"/>
      <w:lvlText w:val="%1."/>
      <w:lvlJc w:val="left"/>
      <w:pPr>
        <w:ind w:left="372" w:hanging="372"/>
      </w:pPr>
      <w:rPr>
        <w:rFonts w:ascii="Meiryo UI" w:eastAsia="Meiryo UI" w:hAnsi="Meiryo U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D86B52"/>
    <w:multiLevelType w:val="hybridMultilevel"/>
    <w:tmpl w:val="F63CFAB2"/>
    <w:lvl w:ilvl="0" w:tplc="23840AF4">
      <w:start w:val="1"/>
      <w:numFmt w:val="decimalEnclosedCircle"/>
      <w:lvlText w:val="%1"/>
      <w:lvlJc w:val="left"/>
      <w:pPr>
        <w:ind w:left="1620" w:hanging="420"/>
      </w:pPr>
      <w:rPr>
        <w:rFonts w:ascii="Meiryo UI" w:eastAsia="Meiryo UI" w:hAnsi="Meiryo UI" w:cs="Times New Roman"/>
        <w:color w:val="auto"/>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8" w15:restartNumberingAfterBreak="0">
    <w:nsid w:val="18E24025"/>
    <w:multiLevelType w:val="hybridMultilevel"/>
    <w:tmpl w:val="09AC5E8E"/>
    <w:lvl w:ilvl="0" w:tplc="429A8BB8">
      <w:start w:val="1"/>
      <w:numFmt w:val="decimalEnclosedCircle"/>
      <w:lvlText w:val="%1"/>
      <w:lvlJc w:val="left"/>
      <w:pPr>
        <w:ind w:left="1680" w:hanging="420"/>
      </w:pPr>
      <w:rPr>
        <w:rFonts w:ascii="BIZ UDゴシック" w:eastAsia="BIZ UDゴシック" w:hAnsi="BIZ UDゴシック" w:cs="Times New Roman"/>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9" w15:restartNumberingAfterBreak="0">
    <w:nsid w:val="1FC21AE9"/>
    <w:multiLevelType w:val="hybridMultilevel"/>
    <w:tmpl w:val="1FDEF538"/>
    <w:lvl w:ilvl="0" w:tplc="0EECC6E0">
      <w:start w:val="1"/>
      <w:numFmt w:val="decimal"/>
      <w:lvlText w:val="%1."/>
      <w:lvlJc w:val="left"/>
      <w:pPr>
        <w:ind w:left="372" w:hanging="372"/>
      </w:pPr>
      <w:rPr>
        <w:rFonts w:ascii="Meiryo UI" w:eastAsia="Meiryo UI" w:hAnsi="Meiryo U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8FB67FB"/>
    <w:multiLevelType w:val="hybridMultilevel"/>
    <w:tmpl w:val="1F6E18EE"/>
    <w:lvl w:ilvl="0" w:tplc="AD44BABE">
      <w:start w:val="1"/>
      <w:numFmt w:val="decimalEnclosedCircle"/>
      <w:lvlText w:val="%1"/>
      <w:lvlJc w:val="left"/>
      <w:pPr>
        <w:ind w:left="1260" w:hanging="420"/>
      </w:pPr>
      <w:rPr>
        <w:sz w:val="36"/>
        <w:szCs w:val="36"/>
      </w:rPr>
    </w:lvl>
    <w:lvl w:ilvl="1" w:tplc="E96454E4">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4452385D"/>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11521C"/>
    <w:multiLevelType w:val="hybridMultilevel"/>
    <w:tmpl w:val="070A651E"/>
    <w:lvl w:ilvl="0" w:tplc="859649DE">
      <w:start w:val="1"/>
      <w:numFmt w:val="decimalEnclosedCircle"/>
      <w:lvlText w:val="%1"/>
      <w:lvlJc w:val="left"/>
      <w:pPr>
        <w:ind w:left="780" w:hanging="360"/>
      </w:pPr>
      <w:rPr>
        <w:rFonts w:ascii="BIZ UDゴシック" w:eastAsia="BIZ UDゴシック" w:hAnsi="BIZ UDゴシック" w:cs="Times New Roman"/>
        <w:sz w:val="36"/>
        <w:szCs w:val="36"/>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4E7E1004"/>
    <w:multiLevelType w:val="hybridMultilevel"/>
    <w:tmpl w:val="BA9A48EE"/>
    <w:lvl w:ilvl="0" w:tplc="C2D05016">
      <w:start w:val="11"/>
      <w:numFmt w:val="decimal"/>
      <w:lvlText w:val="%1．"/>
      <w:lvlJc w:val="left"/>
      <w:pPr>
        <w:ind w:left="634" w:hanging="852"/>
      </w:pPr>
      <w:rPr>
        <w:rFonts w:hint="default"/>
      </w:rPr>
    </w:lvl>
    <w:lvl w:ilvl="1" w:tplc="04090017" w:tentative="1">
      <w:start w:val="1"/>
      <w:numFmt w:val="aiueoFullWidth"/>
      <w:lvlText w:val="(%2)"/>
      <w:lvlJc w:val="left"/>
      <w:pPr>
        <w:ind w:left="622" w:hanging="420"/>
      </w:pPr>
    </w:lvl>
    <w:lvl w:ilvl="2" w:tplc="04090011" w:tentative="1">
      <w:start w:val="1"/>
      <w:numFmt w:val="decimalEnclosedCircle"/>
      <w:lvlText w:val="%3"/>
      <w:lvlJc w:val="left"/>
      <w:pPr>
        <w:ind w:left="1042" w:hanging="420"/>
      </w:pPr>
    </w:lvl>
    <w:lvl w:ilvl="3" w:tplc="0409000F" w:tentative="1">
      <w:start w:val="1"/>
      <w:numFmt w:val="decimal"/>
      <w:lvlText w:val="%4."/>
      <w:lvlJc w:val="left"/>
      <w:pPr>
        <w:ind w:left="1462" w:hanging="420"/>
      </w:pPr>
    </w:lvl>
    <w:lvl w:ilvl="4" w:tplc="04090017" w:tentative="1">
      <w:start w:val="1"/>
      <w:numFmt w:val="aiueoFullWidth"/>
      <w:lvlText w:val="(%5)"/>
      <w:lvlJc w:val="left"/>
      <w:pPr>
        <w:ind w:left="1882" w:hanging="420"/>
      </w:pPr>
    </w:lvl>
    <w:lvl w:ilvl="5" w:tplc="04090011" w:tentative="1">
      <w:start w:val="1"/>
      <w:numFmt w:val="decimalEnclosedCircle"/>
      <w:lvlText w:val="%6"/>
      <w:lvlJc w:val="left"/>
      <w:pPr>
        <w:ind w:left="2302" w:hanging="420"/>
      </w:pPr>
    </w:lvl>
    <w:lvl w:ilvl="6" w:tplc="0409000F" w:tentative="1">
      <w:start w:val="1"/>
      <w:numFmt w:val="decimal"/>
      <w:lvlText w:val="%7."/>
      <w:lvlJc w:val="left"/>
      <w:pPr>
        <w:ind w:left="2722" w:hanging="420"/>
      </w:pPr>
    </w:lvl>
    <w:lvl w:ilvl="7" w:tplc="04090017" w:tentative="1">
      <w:start w:val="1"/>
      <w:numFmt w:val="aiueoFullWidth"/>
      <w:lvlText w:val="(%8)"/>
      <w:lvlJc w:val="left"/>
      <w:pPr>
        <w:ind w:left="3142" w:hanging="420"/>
      </w:pPr>
    </w:lvl>
    <w:lvl w:ilvl="8" w:tplc="04090011" w:tentative="1">
      <w:start w:val="1"/>
      <w:numFmt w:val="decimalEnclosedCircle"/>
      <w:lvlText w:val="%9"/>
      <w:lvlJc w:val="left"/>
      <w:pPr>
        <w:ind w:left="3562" w:hanging="420"/>
      </w:pPr>
    </w:lvl>
  </w:abstractNum>
  <w:abstractNum w:abstractNumId="24" w15:restartNumberingAfterBreak="0">
    <w:nsid w:val="56873CD4"/>
    <w:multiLevelType w:val="hybridMultilevel"/>
    <w:tmpl w:val="D7A20DEA"/>
    <w:lvl w:ilvl="0" w:tplc="0518D160">
      <w:start w:val="1"/>
      <w:numFmt w:val="decimalFullWidth"/>
      <w:lvlText w:val="%1．"/>
      <w:lvlJc w:val="left"/>
      <w:pPr>
        <w:ind w:left="1440" w:hanging="108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57301671"/>
    <w:multiLevelType w:val="hybridMultilevel"/>
    <w:tmpl w:val="5A56203A"/>
    <w:lvl w:ilvl="0" w:tplc="429A8BB8">
      <w:start w:val="1"/>
      <w:numFmt w:val="decimalEnclosedCircle"/>
      <w:lvlText w:val="%1"/>
      <w:lvlJc w:val="left"/>
      <w:pPr>
        <w:ind w:left="840" w:hanging="420"/>
      </w:pPr>
      <w:rPr>
        <w:rFonts w:ascii="BIZ UDゴシック" w:eastAsia="BIZ UDゴシック" w:hAnsi="BIZ UD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F9A290F"/>
    <w:multiLevelType w:val="hybridMultilevel"/>
    <w:tmpl w:val="CAF22EA0"/>
    <w:lvl w:ilvl="0" w:tplc="0EECC6E0">
      <w:start w:val="1"/>
      <w:numFmt w:val="decimal"/>
      <w:lvlText w:val="%1."/>
      <w:lvlJc w:val="left"/>
      <w:pPr>
        <w:ind w:left="1620" w:hanging="420"/>
      </w:pPr>
      <w:rPr>
        <w:rFonts w:ascii="Meiryo UI" w:eastAsia="Meiryo UI" w:hAnsi="Meiryo UI"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7" w15:restartNumberingAfterBreak="0">
    <w:nsid w:val="736831D9"/>
    <w:multiLevelType w:val="multilevel"/>
    <w:tmpl w:val="04090023"/>
    <w:styleLink w:val="a2"/>
    <w:lvl w:ilvl="0">
      <w:start w:val="1"/>
      <w:numFmt w:val="upperRoman"/>
      <w:lvlText w:val="文章 %1."/>
      <w:lvlJc w:val="left"/>
      <w:pPr>
        <w:ind w:left="0" w:firstLine="0"/>
      </w:pPr>
      <w:rPr>
        <w:rFonts w:ascii="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61F433F"/>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754178E"/>
    <w:multiLevelType w:val="hybridMultilevel"/>
    <w:tmpl w:val="DF961180"/>
    <w:lvl w:ilvl="0" w:tplc="D4E28284">
      <w:start w:val="1"/>
      <w:numFmt w:val="decimalFullWidth"/>
      <w:lvlText w:val="%1．"/>
      <w:lvlJc w:val="left"/>
      <w:pPr>
        <w:ind w:left="1222" w:hanging="1080"/>
      </w:pPr>
      <w:rPr>
        <w:rFonts w:hint="default"/>
        <w:lang w:val="en-US"/>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30" w15:restartNumberingAfterBreak="0">
    <w:nsid w:val="7BF52A01"/>
    <w:multiLevelType w:val="hybridMultilevel"/>
    <w:tmpl w:val="103E5814"/>
    <w:lvl w:ilvl="0" w:tplc="0EECC6E0">
      <w:start w:val="1"/>
      <w:numFmt w:val="decimal"/>
      <w:lvlText w:val="%1."/>
      <w:lvlJc w:val="left"/>
      <w:pPr>
        <w:ind w:left="720" w:hanging="720"/>
      </w:pPr>
      <w:rPr>
        <w:rFonts w:ascii="Meiryo UI" w:eastAsia="Meiryo UI" w:hAnsi="Meiryo UI" w:hint="default"/>
      </w:rPr>
    </w:lvl>
    <w:lvl w:ilvl="1" w:tplc="7FFA1EF0">
      <w:start w:val="1"/>
      <w:numFmt w:val="decimalEnclosedCircle"/>
      <w:lvlText w:val="%2"/>
      <w:lvlJc w:val="left"/>
      <w:pPr>
        <w:ind w:left="1140" w:hanging="720"/>
      </w:pPr>
      <w:rPr>
        <w:rFonts w:ascii="BIZ UDゴシック" w:eastAsia="BIZ UDゴシック" w:hAnsi="BIZ UDゴシック" w:cs="Times New Roman"/>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6"/>
  </w:num>
  <w:num w:numId="3">
    <w:abstractNumId w:val="21"/>
  </w:num>
  <w:num w:numId="4">
    <w:abstractNumId w:val="28"/>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27"/>
  </w:num>
  <w:num w:numId="16">
    <w:abstractNumId w:val="11"/>
  </w:num>
  <w:num w:numId="17">
    <w:abstractNumId w:val="24"/>
  </w:num>
  <w:num w:numId="18">
    <w:abstractNumId w:val="29"/>
  </w:num>
  <w:num w:numId="19">
    <w:abstractNumId w:val="30"/>
  </w:num>
  <w:num w:numId="20">
    <w:abstractNumId w:val="23"/>
  </w:num>
  <w:num w:numId="21">
    <w:abstractNumId w:val="14"/>
  </w:num>
  <w:num w:numId="22">
    <w:abstractNumId w:val="12"/>
  </w:num>
  <w:num w:numId="23">
    <w:abstractNumId w:val="20"/>
  </w:num>
  <w:num w:numId="24">
    <w:abstractNumId w:val="18"/>
  </w:num>
  <w:num w:numId="25">
    <w:abstractNumId w:val="25"/>
  </w:num>
  <w:num w:numId="26">
    <w:abstractNumId w:val="15"/>
  </w:num>
  <w:num w:numId="27">
    <w:abstractNumId w:val="19"/>
  </w:num>
  <w:num w:numId="28">
    <w:abstractNumId w:val="26"/>
  </w:num>
  <w:num w:numId="29">
    <w:abstractNumId w:val="17"/>
  </w:num>
  <w:num w:numId="30">
    <w:abstractNumId w:val="1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C1"/>
    <w:rsid w:val="00055B72"/>
    <w:rsid w:val="00057397"/>
    <w:rsid w:val="000575CB"/>
    <w:rsid w:val="00060042"/>
    <w:rsid w:val="00076E3D"/>
    <w:rsid w:val="0008685D"/>
    <w:rsid w:val="00105ACC"/>
    <w:rsid w:val="00112FD7"/>
    <w:rsid w:val="00122BBF"/>
    <w:rsid w:val="001253DD"/>
    <w:rsid w:val="00125EFA"/>
    <w:rsid w:val="00135578"/>
    <w:rsid w:val="00150ABD"/>
    <w:rsid w:val="001844B9"/>
    <w:rsid w:val="001928C1"/>
    <w:rsid w:val="001C0C45"/>
    <w:rsid w:val="001D28D7"/>
    <w:rsid w:val="001D3731"/>
    <w:rsid w:val="001F5FF2"/>
    <w:rsid w:val="002111B5"/>
    <w:rsid w:val="00222466"/>
    <w:rsid w:val="00226336"/>
    <w:rsid w:val="00233E38"/>
    <w:rsid w:val="00236632"/>
    <w:rsid w:val="00274B5D"/>
    <w:rsid w:val="0029260E"/>
    <w:rsid w:val="002B4549"/>
    <w:rsid w:val="002C3DDD"/>
    <w:rsid w:val="002D0F3A"/>
    <w:rsid w:val="00303814"/>
    <w:rsid w:val="00310F17"/>
    <w:rsid w:val="003325C6"/>
    <w:rsid w:val="003326CB"/>
    <w:rsid w:val="0034243B"/>
    <w:rsid w:val="00376291"/>
    <w:rsid w:val="003763B9"/>
    <w:rsid w:val="00380FD1"/>
    <w:rsid w:val="00381978"/>
    <w:rsid w:val="00383D02"/>
    <w:rsid w:val="00384CE1"/>
    <w:rsid w:val="00394882"/>
    <w:rsid w:val="003948E7"/>
    <w:rsid w:val="003E4AC4"/>
    <w:rsid w:val="0042215E"/>
    <w:rsid w:val="00474D42"/>
    <w:rsid w:val="004E158A"/>
    <w:rsid w:val="004E268E"/>
    <w:rsid w:val="00526DF4"/>
    <w:rsid w:val="005471D7"/>
    <w:rsid w:val="00565C77"/>
    <w:rsid w:val="0056708E"/>
    <w:rsid w:val="005801E5"/>
    <w:rsid w:val="00587565"/>
    <w:rsid w:val="00590471"/>
    <w:rsid w:val="005D01FA"/>
    <w:rsid w:val="005D45DC"/>
    <w:rsid w:val="005F422D"/>
    <w:rsid w:val="0061795C"/>
    <w:rsid w:val="006202B2"/>
    <w:rsid w:val="0063681B"/>
    <w:rsid w:val="006716D8"/>
    <w:rsid w:val="00685DDB"/>
    <w:rsid w:val="006920F0"/>
    <w:rsid w:val="006C020C"/>
    <w:rsid w:val="006D79A8"/>
    <w:rsid w:val="006E1E10"/>
    <w:rsid w:val="007575B6"/>
    <w:rsid w:val="00765AF1"/>
    <w:rsid w:val="0077194A"/>
    <w:rsid w:val="007F5B63"/>
    <w:rsid w:val="00803A0A"/>
    <w:rsid w:val="00846CB9"/>
    <w:rsid w:val="008830F1"/>
    <w:rsid w:val="0089120C"/>
    <w:rsid w:val="008A1E6E"/>
    <w:rsid w:val="008B084D"/>
    <w:rsid w:val="008B108C"/>
    <w:rsid w:val="008C2CFC"/>
    <w:rsid w:val="0090603D"/>
    <w:rsid w:val="009202F8"/>
    <w:rsid w:val="009311E5"/>
    <w:rsid w:val="009475DC"/>
    <w:rsid w:val="00967B93"/>
    <w:rsid w:val="009979D6"/>
    <w:rsid w:val="009B591F"/>
    <w:rsid w:val="009B63DE"/>
    <w:rsid w:val="009C286E"/>
    <w:rsid w:val="00A22AAD"/>
    <w:rsid w:val="00A31B16"/>
    <w:rsid w:val="00A9009D"/>
    <w:rsid w:val="00AB294B"/>
    <w:rsid w:val="00AE68A8"/>
    <w:rsid w:val="00AE7B8D"/>
    <w:rsid w:val="00B57B94"/>
    <w:rsid w:val="00B61407"/>
    <w:rsid w:val="00B617E5"/>
    <w:rsid w:val="00B6466C"/>
    <w:rsid w:val="00B64991"/>
    <w:rsid w:val="00B67007"/>
    <w:rsid w:val="00B76CDA"/>
    <w:rsid w:val="00B94351"/>
    <w:rsid w:val="00B94EA8"/>
    <w:rsid w:val="00BA52F0"/>
    <w:rsid w:val="00BA566E"/>
    <w:rsid w:val="00C14078"/>
    <w:rsid w:val="00C83A18"/>
    <w:rsid w:val="00CC1E8B"/>
    <w:rsid w:val="00CD2321"/>
    <w:rsid w:val="00CE1E3D"/>
    <w:rsid w:val="00D046F7"/>
    <w:rsid w:val="00D053FA"/>
    <w:rsid w:val="00D26515"/>
    <w:rsid w:val="00D4151A"/>
    <w:rsid w:val="00D45C68"/>
    <w:rsid w:val="00D501A2"/>
    <w:rsid w:val="00D9379F"/>
    <w:rsid w:val="00DF1317"/>
    <w:rsid w:val="00E15151"/>
    <w:rsid w:val="00E26AED"/>
    <w:rsid w:val="00E324D0"/>
    <w:rsid w:val="00E40F61"/>
    <w:rsid w:val="00E46876"/>
    <w:rsid w:val="00E73AB8"/>
    <w:rsid w:val="00E77B5E"/>
    <w:rsid w:val="00E90A60"/>
    <w:rsid w:val="00ED47F7"/>
    <w:rsid w:val="00EE7761"/>
    <w:rsid w:val="00EE7E09"/>
    <w:rsid w:val="00F0223C"/>
    <w:rsid w:val="00F158F2"/>
    <w:rsid w:val="00F3235D"/>
    <w:rsid w:val="00F509FC"/>
    <w:rsid w:val="00F878BD"/>
    <w:rsid w:val="00FA4B5A"/>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9CE9D8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ja-JP"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uiPriority w:val="1"/>
    <w:qFormat/>
    <w:rsid w:val="001928C1"/>
    <w:rPr>
      <w:rFonts w:ascii="Meiryo UI" w:eastAsia="Meiryo UI" w:hAnsi="Meiryo UI"/>
    </w:rPr>
  </w:style>
  <w:style w:type="paragraph" w:styleId="1">
    <w:name w:val="heading 1"/>
    <w:basedOn w:val="a3"/>
    <w:next w:val="a3"/>
    <w:link w:val="10"/>
    <w:uiPriority w:val="9"/>
    <w:qFormat/>
    <w:rsid w:val="001C0C45"/>
    <w:pPr>
      <w:pBdr>
        <w:top w:val="single" w:sz="24" w:space="8" w:color="2C567A" w:themeColor="accent1"/>
      </w:pBdr>
      <w:kinsoku w:val="0"/>
      <w:overflowPunct w:val="0"/>
      <w:spacing w:before="240" w:after="120"/>
      <w:outlineLvl w:val="0"/>
    </w:pPr>
    <w:rPr>
      <w:b/>
      <w:bCs/>
      <w:color w:val="2C567A" w:themeColor="accent1"/>
      <w:sz w:val="28"/>
      <w:szCs w:val="20"/>
    </w:rPr>
  </w:style>
  <w:style w:type="paragraph" w:styleId="21">
    <w:name w:val="heading 2"/>
    <w:basedOn w:val="a3"/>
    <w:next w:val="a3"/>
    <w:link w:val="22"/>
    <w:uiPriority w:val="9"/>
    <w:semiHidden/>
    <w:unhideWhenUsed/>
    <w:rsid w:val="001C0C45"/>
    <w:pPr>
      <w:keepNext/>
      <w:keepLines/>
      <w:spacing w:before="40" w:after="0"/>
      <w:outlineLvl w:val="1"/>
    </w:pPr>
    <w:rPr>
      <w:rFonts w:cstheme="majorBidi"/>
      <w:color w:val="21405B" w:themeColor="accent1" w:themeShade="BF"/>
      <w:sz w:val="26"/>
      <w:szCs w:val="26"/>
    </w:rPr>
  </w:style>
  <w:style w:type="paragraph" w:styleId="31">
    <w:name w:val="heading 3"/>
    <w:basedOn w:val="a3"/>
    <w:next w:val="a3"/>
    <w:link w:val="32"/>
    <w:uiPriority w:val="9"/>
    <w:semiHidden/>
    <w:unhideWhenUsed/>
    <w:qFormat/>
    <w:rsid w:val="001C0C45"/>
    <w:pPr>
      <w:keepNext/>
      <w:keepLines/>
      <w:spacing w:before="40" w:after="0"/>
      <w:outlineLvl w:val="2"/>
    </w:pPr>
    <w:rPr>
      <w:rFonts w:cstheme="majorBidi"/>
      <w:color w:val="162A3C" w:themeColor="accent1" w:themeShade="7F"/>
      <w:sz w:val="24"/>
      <w:szCs w:val="24"/>
    </w:rPr>
  </w:style>
  <w:style w:type="paragraph" w:styleId="41">
    <w:name w:val="heading 4"/>
    <w:basedOn w:val="a3"/>
    <w:next w:val="a3"/>
    <w:link w:val="42"/>
    <w:uiPriority w:val="9"/>
    <w:semiHidden/>
    <w:unhideWhenUsed/>
    <w:qFormat/>
    <w:rsid w:val="001C0C45"/>
    <w:pPr>
      <w:keepNext/>
      <w:keepLines/>
      <w:spacing w:before="40" w:after="0"/>
      <w:outlineLvl w:val="3"/>
    </w:pPr>
    <w:rPr>
      <w:rFonts w:cstheme="majorBidi"/>
      <w:i/>
      <w:iCs/>
      <w:color w:val="21405B" w:themeColor="accent1" w:themeShade="BF"/>
    </w:rPr>
  </w:style>
  <w:style w:type="paragraph" w:styleId="51">
    <w:name w:val="heading 5"/>
    <w:basedOn w:val="a3"/>
    <w:next w:val="a3"/>
    <w:link w:val="52"/>
    <w:uiPriority w:val="9"/>
    <w:semiHidden/>
    <w:unhideWhenUsed/>
    <w:qFormat/>
    <w:rsid w:val="001C0C45"/>
    <w:pPr>
      <w:keepNext/>
      <w:keepLines/>
      <w:spacing w:before="40" w:after="0"/>
      <w:outlineLvl w:val="4"/>
    </w:pPr>
    <w:rPr>
      <w:rFonts w:cstheme="majorBidi"/>
      <w:color w:val="21405B" w:themeColor="accent1" w:themeShade="BF"/>
    </w:rPr>
  </w:style>
  <w:style w:type="paragraph" w:styleId="6">
    <w:name w:val="heading 6"/>
    <w:basedOn w:val="a3"/>
    <w:next w:val="a3"/>
    <w:link w:val="60"/>
    <w:uiPriority w:val="9"/>
    <w:semiHidden/>
    <w:unhideWhenUsed/>
    <w:qFormat/>
    <w:rsid w:val="001C0C45"/>
    <w:pPr>
      <w:keepNext/>
      <w:keepLines/>
      <w:spacing w:before="40" w:after="0"/>
      <w:outlineLvl w:val="5"/>
    </w:pPr>
    <w:rPr>
      <w:rFonts w:cstheme="majorBidi"/>
      <w:color w:val="162A3C" w:themeColor="accent1" w:themeShade="7F"/>
    </w:rPr>
  </w:style>
  <w:style w:type="paragraph" w:styleId="7">
    <w:name w:val="heading 7"/>
    <w:basedOn w:val="a3"/>
    <w:next w:val="a3"/>
    <w:link w:val="70"/>
    <w:uiPriority w:val="9"/>
    <w:semiHidden/>
    <w:unhideWhenUsed/>
    <w:qFormat/>
    <w:rsid w:val="001C0C45"/>
    <w:pPr>
      <w:keepNext/>
      <w:keepLines/>
      <w:spacing w:before="40" w:after="0"/>
      <w:outlineLvl w:val="6"/>
    </w:pPr>
    <w:rPr>
      <w:rFonts w:cstheme="majorBidi"/>
      <w:i/>
      <w:iCs/>
      <w:color w:val="162A3C" w:themeColor="accent1" w:themeShade="7F"/>
    </w:rPr>
  </w:style>
  <w:style w:type="paragraph" w:styleId="8">
    <w:name w:val="heading 8"/>
    <w:basedOn w:val="a3"/>
    <w:next w:val="a3"/>
    <w:link w:val="80"/>
    <w:uiPriority w:val="9"/>
    <w:semiHidden/>
    <w:unhideWhenUsed/>
    <w:qFormat/>
    <w:rsid w:val="001C0C45"/>
    <w:pPr>
      <w:keepNext/>
      <w:keepLines/>
      <w:spacing w:before="40" w:after="0"/>
      <w:outlineLvl w:val="7"/>
    </w:pPr>
    <w:rPr>
      <w:rFonts w:cstheme="majorBidi"/>
      <w:color w:val="272727" w:themeColor="text1" w:themeTint="D8"/>
      <w:sz w:val="21"/>
      <w:szCs w:val="21"/>
    </w:rPr>
  </w:style>
  <w:style w:type="paragraph" w:styleId="9">
    <w:name w:val="heading 9"/>
    <w:basedOn w:val="a3"/>
    <w:next w:val="a3"/>
    <w:link w:val="90"/>
    <w:uiPriority w:val="9"/>
    <w:semiHidden/>
    <w:unhideWhenUsed/>
    <w:qFormat/>
    <w:rsid w:val="001C0C45"/>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uiPriority w:val="1"/>
    <w:semiHidden/>
    <w:qFormat/>
    <w:rsid w:val="001C0C45"/>
    <w:rPr>
      <w:sz w:val="20"/>
      <w:szCs w:val="20"/>
    </w:rPr>
  </w:style>
  <w:style w:type="character" w:customStyle="1" w:styleId="a8">
    <w:name w:val="本文 (文字)"/>
    <w:basedOn w:val="a4"/>
    <w:link w:val="a7"/>
    <w:uiPriority w:val="1"/>
    <w:semiHidden/>
    <w:rsid w:val="001C0C45"/>
    <w:rPr>
      <w:rFonts w:ascii="Meiryo UI" w:eastAsia="Meiryo UI" w:hAnsi="Meiryo UI"/>
      <w:sz w:val="20"/>
      <w:szCs w:val="20"/>
    </w:rPr>
  </w:style>
  <w:style w:type="character" w:customStyle="1" w:styleId="10">
    <w:name w:val="見出し 1 (文字)"/>
    <w:basedOn w:val="a4"/>
    <w:link w:val="1"/>
    <w:uiPriority w:val="9"/>
    <w:rsid w:val="001C0C45"/>
    <w:rPr>
      <w:rFonts w:ascii="Meiryo UI" w:eastAsia="Meiryo UI" w:hAnsi="Meiryo UI"/>
      <w:b/>
      <w:bCs/>
      <w:color w:val="2C567A" w:themeColor="accent1"/>
      <w:sz w:val="28"/>
      <w:szCs w:val="20"/>
    </w:rPr>
  </w:style>
  <w:style w:type="paragraph" w:styleId="a1">
    <w:name w:val="List Paragraph"/>
    <w:basedOn w:val="a7"/>
    <w:uiPriority w:val="1"/>
    <w:semiHidden/>
    <w:qFormat/>
    <w:rsid w:val="001C0C45"/>
    <w:pPr>
      <w:numPr>
        <w:numId w:val="2"/>
      </w:numPr>
      <w:spacing w:after="120"/>
    </w:pPr>
    <w:rPr>
      <w:szCs w:val="24"/>
    </w:rPr>
  </w:style>
  <w:style w:type="paragraph" w:customStyle="1" w:styleId="a9">
    <w:name w:val="表の段落"/>
    <w:basedOn w:val="a3"/>
    <w:uiPriority w:val="1"/>
    <w:semiHidden/>
    <w:rsid w:val="001C0C45"/>
    <w:rPr>
      <w:sz w:val="24"/>
      <w:szCs w:val="24"/>
    </w:rPr>
  </w:style>
  <w:style w:type="paragraph" w:styleId="aa">
    <w:name w:val="header"/>
    <w:basedOn w:val="a3"/>
    <w:link w:val="ab"/>
    <w:uiPriority w:val="99"/>
    <w:rsid w:val="001C0C45"/>
    <w:pPr>
      <w:tabs>
        <w:tab w:val="center" w:pos="4680"/>
        <w:tab w:val="right" w:pos="9360"/>
      </w:tabs>
    </w:pPr>
  </w:style>
  <w:style w:type="character" w:customStyle="1" w:styleId="ab">
    <w:name w:val="ヘッダー (文字)"/>
    <w:basedOn w:val="a4"/>
    <w:link w:val="aa"/>
    <w:uiPriority w:val="99"/>
    <w:rsid w:val="001C0C45"/>
    <w:rPr>
      <w:rFonts w:ascii="Meiryo UI" w:eastAsia="Meiryo UI" w:hAnsi="Meiryo UI"/>
    </w:rPr>
  </w:style>
  <w:style w:type="paragraph" w:styleId="ac">
    <w:name w:val="footer"/>
    <w:basedOn w:val="a3"/>
    <w:link w:val="ad"/>
    <w:uiPriority w:val="99"/>
    <w:semiHidden/>
    <w:rsid w:val="001C0C45"/>
    <w:pPr>
      <w:tabs>
        <w:tab w:val="center" w:pos="4680"/>
        <w:tab w:val="right" w:pos="9360"/>
      </w:tabs>
    </w:pPr>
  </w:style>
  <w:style w:type="character" w:customStyle="1" w:styleId="ad">
    <w:name w:val="フッター (文字)"/>
    <w:basedOn w:val="a4"/>
    <w:link w:val="ac"/>
    <w:uiPriority w:val="99"/>
    <w:semiHidden/>
    <w:rsid w:val="001C0C45"/>
    <w:rPr>
      <w:rFonts w:ascii="Meiryo UI" w:eastAsia="Meiryo UI" w:hAnsi="Meiryo UI"/>
    </w:rPr>
  </w:style>
  <w:style w:type="table" w:styleId="ae">
    <w:name w:val="Table Grid"/>
    <w:basedOn w:val="a5"/>
    <w:uiPriority w:val="39"/>
    <w:rsid w:val="001C0C45"/>
    <w:rPr>
      <w:rFonts w:eastAsia="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3"/>
    <w:next w:val="a3"/>
    <w:link w:val="af0"/>
    <w:uiPriority w:val="10"/>
    <w:qFormat/>
    <w:rsid w:val="001C0C45"/>
    <w:pPr>
      <w:pBdr>
        <w:bottom w:val="single" w:sz="24" w:space="8" w:color="2C567A" w:themeColor="accent1"/>
      </w:pBdr>
      <w:kinsoku w:val="0"/>
      <w:overflowPunct w:val="0"/>
      <w:spacing w:before="240" w:after="480"/>
    </w:pPr>
    <w:rPr>
      <w:b/>
      <w:bCs/>
      <w:color w:val="2C567A" w:themeColor="accent1"/>
      <w:sz w:val="48"/>
      <w:szCs w:val="42"/>
    </w:rPr>
  </w:style>
  <w:style w:type="character" w:customStyle="1" w:styleId="af0">
    <w:name w:val="表題 (文字)"/>
    <w:basedOn w:val="a4"/>
    <w:link w:val="af"/>
    <w:uiPriority w:val="10"/>
    <w:rsid w:val="001C0C45"/>
    <w:rPr>
      <w:rFonts w:ascii="Meiryo UI" w:eastAsia="Meiryo UI" w:hAnsi="Meiryo UI"/>
      <w:b/>
      <w:bCs/>
      <w:color w:val="2C567A" w:themeColor="accent1"/>
      <w:sz w:val="48"/>
      <w:szCs w:val="42"/>
    </w:rPr>
  </w:style>
  <w:style w:type="paragraph" w:customStyle="1" w:styleId="af1">
    <w:name w:val="情報"/>
    <w:basedOn w:val="a7"/>
    <w:uiPriority w:val="1"/>
    <w:qFormat/>
    <w:rsid w:val="001C0C45"/>
    <w:pPr>
      <w:kinsoku w:val="0"/>
      <w:overflowPunct w:val="0"/>
      <w:spacing w:before="4" w:after="0"/>
    </w:pPr>
    <w:rPr>
      <w:color w:val="666666" w:themeColor="accent4"/>
      <w:szCs w:val="17"/>
    </w:rPr>
  </w:style>
  <w:style w:type="paragraph" w:customStyle="1" w:styleId="11">
    <w:name w:val="日付1"/>
    <w:basedOn w:val="a7"/>
    <w:uiPriority w:val="1"/>
    <w:semiHidden/>
    <w:qFormat/>
    <w:rsid w:val="001C0C45"/>
    <w:pPr>
      <w:kinsoku w:val="0"/>
      <w:overflowPunct w:val="0"/>
    </w:pPr>
    <w:rPr>
      <w:b/>
      <w:color w:val="000000" w:themeColor="text1"/>
      <w:sz w:val="18"/>
    </w:rPr>
  </w:style>
  <w:style w:type="character" w:styleId="af2">
    <w:name w:val="Strong"/>
    <w:basedOn w:val="a4"/>
    <w:uiPriority w:val="22"/>
    <w:semiHidden/>
    <w:qFormat/>
    <w:rsid w:val="001C0C45"/>
    <w:rPr>
      <w:rFonts w:ascii="Meiryo UI" w:eastAsia="Meiryo UI" w:hAnsi="Meiryo UI"/>
      <w:b/>
      <w:bCs/>
      <w:color w:val="666666" w:themeColor="accent4"/>
    </w:rPr>
  </w:style>
  <w:style w:type="character" w:styleId="af3">
    <w:name w:val="Placeholder Text"/>
    <w:basedOn w:val="a4"/>
    <w:uiPriority w:val="99"/>
    <w:semiHidden/>
    <w:rsid w:val="001C0C45"/>
    <w:rPr>
      <w:rFonts w:ascii="Meiryo UI" w:eastAsia="Meiryo UI" w:hAnsi="Meiryo UI"/>
      <w:color w:val="808080"/>
    </w:rPr>
  </w:style>
  <w:style w:type="paragraph" w:styleId="af4">
    <w:name w:val="Date"/>
    <w:basedOn w:val="a3"/>
    <w:next w:val="a3"/>
    <w:link w:val="af5"/>
    <w:uiPriority w:val="99"/>
    <w:rsid w:val="001C0C45"/>
    <w:pPr>
      <w:spacing w:line="480" w:lineRule="auto"/>
    </w:pPr>
  </w:style>
  <w:style w:type="character" w:customStyle="1" w:styleId="af5">
    <w:name w:val="日付 (文字)"/>
    <w:basedOn w:val="a4"/>
    <w:link w:val="af4"/>
    <w:uiPriority w:val="99"/>
    <w:rsid w:val="001C0C45"/>
    <w:rPr>
      <w:rFonts w:ascii="Meiryo UI" w:eastAsia="Meiryo UI" w:hAnsi="Meiryo UI"/>
    </w:rPr>
  </w:style>
  <w:style w:type="paragraph" w:styleId="af6">
    <w:name w:val="No Spacing"/>
    <w:basedOn w:val="a3"/>
    <w:uiPriority w:val="1"/>
    <w:rsid w:val="001C0C45"/>
    <w:pPr>
      <w:widowControl w:val="0"/>
      <w:autoSpaceDE w:val="0"/>
      <w:autoSpaceDN w:val="0"/>
      <w:adjustRightInd w:val="0"/>
      <w:spacing w:after="0"/>
    </w:pPr>
    <w:rPr>
      <w:rFonts w:cs="Georgia"/>
      <w:sz w:val="8"/>
    </w:rPr>
  </w:style>
  <w:style w:type="paragraph" w:customStyle="1" w:styleId="af7">
    <w:name w:val="連絡先"/>
    <w:basedOn w:val="a3"/>
    <w:link w:val="af8"/>
    <w:uiPriority w:val="1"/>
    <w:qFormat/>
    <w:rsid w:val="001C0C45"/>
    <w:pPr>
      <w:spacing w:after="0"/>
    </w:pPr>
  </w:style>
  <w:style w:type="paragraph" w:styleId="af9">
    <w:name w:val="Closing"/>
    <w:basedOn w:val="a3"/>
    <w:link w:val="afa"/>
    <w:uiPriority w:val="99"/>
    <w:qFormat/>
    <w:rsid w:val="001C0C45"/>
    <w:pPr>
      <w:spacing w:before="480" w:after="0"/>
    </w:pPr>
  </w:style>
  <w:style w:type="character" w:customStyle="1" w:styleId="af8">
    <w:name w:val="連絡先の文字"/>
    <w:basedOn w:val="a4"/>
    <w:link w:val="af7"/>
    <w:uiPriority w:val="1"/>
    <w:rsid w:val="001C0C45"/>
    <w:rPr>
      <w:rFonts w:ascii="Meiryo UI" w:eastAsia="Meiryo UI" w:hAnsi="Meiryo UI"/>
    </w:rPr>
  </w:style>
  <w:style w:type="character" w:customStyle="1" w:styleId="afa">
    <w:name w:val="結語 (文字)"/>
    <w:basedOn w:val="a4"/>
    <w:link w:val="af9"/>
    <w:uiPriority w:val="99"/>
    <w:rsid w:val="001C0C45"/>
    <w:rPr>
      <w:rFonts w:ascii="Meiryo UI" w:eastAsia="Meiryo UI" w:hAnsi="Meiryo UI"/>
    </w:rPr>
  </w:style>
  <w:style w:type="character" w:customStyle="1" w:styleId="12">
    <w:name w:val="メンション1"/>
    <w:basedOn w:val="a4"/>
    <w:uiPriority w:val="99"/>
    <w:semiHidden/>
    <w:unhideWhenUsed/>
    <w:rsid w:val="001C0C45"/>
    <w:rPr>
      <w:rFonts w:ascii="Meiryo UI" w:eastAsia="Meiryo UI" w:hAnsi="Meiryo UI"/>
      <w:color w:val="2B579A"/>
      <w:shd w:val="clear" w:color="auto" w:fill="E1DFDD"/>
    </w:rPr>
  </w:style>
  <w:style w:type="numbering" w:styleId="111111">
    <w:name w:val="Outline List 2"/>
    <w:basedOn w:val="a6"/>
    <w:uiPriority w:val="99"/>
    <w:semiHidden/>
    <w:unhideWhenUsed/>
    <w:rsid w:val="001C0C45"/>
    <w:pPr>
      <w:numPr>
        <w:numId w:val="3"/>
      </w:numPr>
    </w:pPr>
  </w:style>
  <w:style w:type="numbering" w:styleId="1ai">
    <w:name w:val="Outline List 1"/>
    <w:basedOn w:val="a6"/>
    <w:uiPriority w:val="99"/>
    <w:semiHidden/>
    <w:unhideWhenUsed/>
    <w:rsid w:val="001C0C45"/>
    <w:pPr>
      <w:numPr>
        <w:numId w:val="4"/>
      </w:numPr>
    </w:pPr>
  </w:style>
  <w:style w:type="character" w:styleId="HTML">
    <w:name w:val="HTML Code"/>
    <w:basedOn w:val="a4"/>
    <w:uiPriority w:val="99"/>
    <w:semiHidden/>
    <w:unhideWhenUsed/>
    <w:rsid w:val="001C0C45"/>
    <w:rPr>
      <w:rFonts w:ascii="Meiryo UI" w:eastAsia="Meiryo UI" w:hAnsi="Meiryo UI"/>
      <w:sz w:val="20"/>
      <w:szCs w:val="20"/>
    </w:rPr>
  </w:style>
  <w:style w:type="character" w:styleId="HTML0">
    <w:name w:val="HTML Variable"/>
    <w:basedOn w:val="a4"/>
    <w:uiPriority w:val="99"/>
    <w:semiHidden/>
    <w:unhideWhenUsed/>
    <w:rsid w:val="001C0C45"/>
    <w:rPr>
      <w:rFonts w:ascii="Meiryo UI" w:eastAsia="Meiryo UI" w:hAnsi="Meiryo UI"/>
      <w:i/>
      <w:iCs/>
    </w:rPr>
  </w:style>
  <w:style w:type="paragraph" w:styleId="HTML1">
    <w:name w:val="HTML Address"/>
    <w:basedOn w:val="a3"/>
    <w:link w:val="HTML2"/>
    <w:uiPriority w:val="99"/>
    <w:semiHidden/>
    <w:unhideWhenUsed/>
    <w:rsid w:val="001C0C45"/>
    <w:pPr>
      <w:spacing w:after="0"/>
    </w:pPr>
    <w:rPr>
      <w:i/>
      <w:iCs/>
    </w:rPr>
  </w:style>
  <w:style w:type="character" w:customStyle="1" w:styleId="HTML2">
    <w:name w:val="HTML アドレス (文字)"/>
    <w:basedOn w:val="a4"/>
    <w:link w:val="HTML1"/>
    <w:uiPriority w:val="99"/>
    <w:semiHidden/>
    <w:rsid w:val="001C0C45"/>
    <w:rPr>
      <w:rFonts w:ascii="Meiryo UI" w:eastAsia="Meiryo UI" w:hAnsi="Meiryo UI"/>
      <w:i/>
      <w:iCs/>
    </w:rPr>
  </w:style>
  <w:style w:type="character" w:styleId="HTML3">
    <w:name w:val="HTML Definition"/>
    <w:basedOn w:val="a4"/>
    <w:uiPriority w:val="99"/>
    <w:semiHidden/>
    <w:unhideWhenUsed/>
    <w:rsid w:val="001C0C45"/>
    <w:rPr>
      <w:rFonts w:ascii="Meiryo UI" w:eastAsia="Meiryo UI" w:hAnsi="Meiryo UI"/>
      <w:i/>
      <w:iCs/>
    </w:rPr>
  </w:style>
  <w:style w:type="character" w:styleId="HTML4">
    <w:name w:val="HTML Cite"/>
    <w:basedOn w:val="a4"/>
    <w:uiPriority w:val="99"/>
    <w:semiHidden/>
    <w:unhideWhenUsed/>
    <w:rsid w:val="001C0C45"/>
    <w:rPr>
      <w:rFonts w:ascii="Meiryo UI" w:eastAsia="Meiryo UI" w:hAnsi="Meiryo UI"/>
      <w:i/>
      <w:iCs/>
    </w:rPr>
  </w:style>
  <w:style w:type="character" w:styleId="HTML5">
    <w:name w:val="HTML Typewriter"/>
    <w:basedOn w:val="a4"/>
    <w:uiPriority w:val="99"/>
    <w:semiHidden/>
    <w:unhideWhenUsed/>
    <w:rsid w:val="001C0C45"/>
    <w:rPr>
      <w:rFonts w:ascii="Meiryo UI" w:eastAsia="Meiryo UI" w:hAnsi="Meiryo UI"/>
      <w:sz w:val="20"/>
      <w:szCs w:val="20"/>
    </w:rPr>
  </w:style>
  <w:style w:type="character" w:styleId="HTML6">
    <w:name w:val="HTML Sample"/>
    <w:basedOn w:val="a4"/>
    <w:uiPriority w:val="99"/>
    <w:semiHidden/>
    <w:unhideWhenUsed/>
    <w:rsid w:val="001C0C45"/>
    <w:rPr>
      <w:rFonts w:ascii="Meiryo UI" w:eastAsia="Meiryo UI" w:hAnsi="Meiryo UI"/>
      <w:sz w:val="24"/>
      <w:szCs w:val="24"/>
    </w:rPr>
  </w:style>
  <w:style w:type="character" w:styleId="HTML7">
    <w:name w:val="HTML Acronym"/>
    <w:basedOn w:val="a4"/>
    <w:uiPriority w:val="99"/>
    <w:semiHidden/>
    <w:unhideWhenUsed/>
    <w:rsid w:val="001C0C45"/>
    <w:rPr>
      <w:rFonts w:ascii="Meiryo UI" w:eastAsia="Meiryo UI" w:hAnsi="Meiryo UI"/>
    </w:rPr>
  </w:style>
  <w:style w:type="character" w:styleId="HTML8">
    <w:name w:val="HTML Keyboard"/>
    <w:basedOn w:val="a4"/>
    <w:uiPriority w:val="99"/>
    <w:semiHidden/>
    <w:unhideWhenUsed/>
    <w:rsid w:val="001C0C45"/>
    <w:rPr>
      <w:rFonts w:ascii="Meiryo UI" w:eastAsia="Meiryo UI" w:hAnsi="Meiryo UI"/>
      <w:sz w:val="20"/>
      <w:szCs w:val="20"/>
    </w:rPr>
  </w:style>
  <w:style w:type="paragraph" w:styleId="HTML9">
    <w:name w:val="HTML Preformatted"/>
    <w:basedOn w:val="a3"/>
    <w:link w:val="HTMLa"/>
    <w:uiPriority w:val="99"/>
    <w:semiHidden/>
    <w:unhideWhenUsed/>
    <w:rsid w:val="001C0C45"/>
    <w:pPr>
      <w:spacing w:after="0"/>
    </w:pPr>
    <w:rPr>
      <w:sz w:val="20"/>
      <w:szCs w:val="20"/>
    </w:rPr>
  </w:style>
  <w:style w:type="character" w:customStyle="1" w:styleId="HTMLa">
    <w:name w:val="HTML 書式付き (文字)"/>
    <w:basedOn w:val="a4"/>
    <w:link w:val="HTML9"/>
    <w:uiPriority w:val="99"/>
    <w:semiHidden/>
    <w:rsid w:val="001C0C45"/>
    <w:rPr>
      <w:rFonts w:ascii="Meiryo UI" w:eastAsia="Meiryo UI" w:hAnsi="Meiryo UI"/>
      <w:sz w:val="20"/>
      <w:szCs w:val="20"/>
    </w:rPr>
  </w:style>
  <w:style w:type="paragraph" w:styleId="13">
    <w:name w:val="toc 1"/>
    <w:basedOn w:val="a3"/>
    <w:next w:val="a3"/>
    <w:autoRedefine/>
    <w:uiPriority w:val="39"/>
    <w:semiHidden/>
    <w:unhideWhenUsed/>
    <w:rsid w:val="001C0C45"/>
    <w:pPr>
      <w:spacing w:after="100"/>
    </w:pPr>
  </w:style>
  <w:style w:type="paragraph" w:styleId="23">
    <w:name w:val="toc 2"/>
    <w:basedOn w:val="a3"/>
    <w:next w:val="a3"/>
    <w:autoRedefine/>
    <w:uiPriority w:val="39"/>
    <w:semiHidden/>
    <w:unhideWhenUsed/>
    <w:rsid w:val="001C0C45"/>
    <w:pPr>
      <w:spacing w:after="100"/>
      <w:ind w:left="220"/>
    </w:pPr>
  </w:style>
  <w:style w:type="paragraph" w:styleId="33">
    <w:name w:val="toc 3"/>
    <w:basedOn w:val="a3"/>
    <w:next w:val="a3"/>
    <w:autoRedefine/>
    <w:uiPriority w:val="39"/>
    <w:semiHidden/>
    <w:unhideWhenUsed/>
    <w:rsid w:val="001C0C45"/>
    <w:pPr>
      <w:spacing w:after="100"/>
      <w:ind w:left="440"/>
    </w:pPr>
  </w:style>
  <w:style w:type="paragraph" w:styleId="43">
    <w:name w:val="toc 4"/>
    <w:basedOn w:val="a3"/>
    <w:next w:val="a3"/>
    <w:autoRedefine/>
    <w:uiPriority w:val="39"/>
    <w:semiHidden/>
    <w:unhideWhenUsed/>
    <w:rsid w:val="001C0C45"/>
    <w:pPr>
      <w:spacing w:after="100"/>
      <w:ind w:left="660"/>
    </w:pPr>
  </w:style>
  <w:style w:type="paragraph" w:styleId="53">
    <w:name w:val="toc 5"/>
    <w:basedOn w:val="a3"/>
    <w:next w:val="a3"/>
    <w:autoRedefine/>
    <w:uiPriority w:val="39"/>
    <w:semiHidden/>
    <w:unhideWhenUsed/>
    <w:rsid w:val="001C0C45"/>
    <w:pPr>
      <w:spacing w:after="100"/>
      <w:ind w:left="880"/>
    </w:pPr>
  </w:style>
  <w:style w:type="paragraph" w:styleId="61">
    <w:name w:val="toc 6"/>
    <w:basedOn w:val="a3"/>
    <w:next w:val="a3"/>
    <w:autoRedefine/>
    <w:uiPriority w:val="39"/>
    <w:semiHidden/>
    <w:unhideWhenUsed/>
    <w:rsid w:val="001C0C45"/>
    <w:pPr>
      <w:spacing w:after="100"/>
      <w:ind w:left="1100"/>
    </w:pPr>
  </w:style>
  <w:style w:type="paragraph" w:styleId="71">
    <w:name w:val="toc 7"/>
    <w:basedOn w:val="a3"/>
    <w:next w:val="a3"/>
    <w:autoRedefine/>
    <w:uiPriority w:val="39"/>
    <w:semiHidden/>
    <w:unhideWhenUsed/>
    <w:rsid w:val="001C0C45"/>
    <w:pPr>
      <w:spacing w:after="100"/>
      <w:ind w:left="1320"/>
    </w:pPr>
  </w:style>
  <w:style w:type="paragraph" w:styleId="81">
    <w:name w:val="toc 8"/>
    <w:basedOn w:val="a3"/>
    <w:next w:val="a3"/>
    <w:autoRedefine/>
    <w:uiPriority w:val="39"/>
    <w:semiHidden/>
    <w:unhideWhenUsed/>
    <w:rsid w:val="001C0C45"/>
    <w:pPr>
      <w:spacing w:after="100"/>
      <w:ind w:left="1540"/>
    </w:pPr>
  </w:style>
  <w:style w:type="paragraph" w:styleId="91">
    <w:name w:val="toc 9"/>
    <w:basedOn w:val="a3"/>
    <w:next w:val="a3"/>
    <w:autoRedefine/>
    <w:uiPriority w:val="39"/>
    <w:semiHidden/>
    <w:unhideWhenUsed/>
    <w:rsid w:val="001C0C45"/>
    <w:pPr>
      <w:spacing w:after="100"/>
      <w:ind w:left="1760"/>
    </w:pPr>
  </w:style>
  <w:style w:type="paragraph" w:styleId="afb">
    <w:name w:val="TOC Heading"/>
    <w:basedOn w:val="1"/>
    <w:next w:val="a3"/>
    <w:uiPriority w:val="39"/>
    <w:semiHidden/>
    <w:unhideWhenUsed/>
    <w:qFormat/>
    <w:rsid w:val="001C0C4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afc">
    <w:name w:val="Subtle Reference"/>
    <w:basedOn w:val="a4"/>
    <w:uiPriority w:val="31"/>
    <w:semiHidden/>
    <w:rsid w:val="001C0C45"/>
    <w:rPr>
      <w:rFonts w:ascii="Meiryo UI" w:eastAsia="Meiryo UI" w:hAnsi="Meiryo UI"/>
      <w:smallCaps/>
      <w:color w:val="5A5A5A" w:themeColor="text1" w:themeTint="A5"/>
    </w:rPr>
  </w:style>
  <w:style w:type="character" w:styleId="afd">
    <w:name w:val="Subtle Emphasis"/>
    <w:basedOn w:val="a4"/>
    <w:uiPriority w:val="19"/>
    <w:semiHidden/>
    <w:rsid w:val="001C0C45"/>
    <w:rPr>
      <w:rFonts w:ascii="Meiryo UI" w:eastAsia="Meiryo UI" w:hAnsi="Meiryo UI"/>
      <w:i/>
      <w:iCs/>
      <w:color w:val="404040" w:themeColor="text1" w:themeTint="BF"/>
    </w:rPr>
  </w:style>
  <w:style w:type="table" w:styleId="afe">
    <w:name w:val="Table Professional"/>
    <w:basedOn w:val="a5"/>
    <w:uiPriority w:val="99"/>
    <w:semiHidden/>
    <w:unhideWhenUsed/>
    <w:rsid w:val="001C0C4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1C0C45"/>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1C0C45"/>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64">
    <w:name w:val="Medium List 1 Accent 2"/>
    <w:basedOn w:val="a5"/>
    <w:uiPriority w:val="65"/>
    <w:semiHidden/>
    <w:unhideWhenUsed/>
    <w:rsid w:val="001C0C45"/>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65">
    <w:name w:val="Medium List 1 Accent 3"/>
    <w:basedOn w:val="a5"/>
    <w:uiPriority w:val="65"/>
    <w:semiHidden/>
    <w:unhideWhenUsed/>
    <w:rsid w:val="001C0C45"/>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66">
    <w:name w:val="Medium List 1 Accent 4"/>
    <w:basedOn w:val="a5"/>
    <w:uiPriority w:val="65"/>
    <w:semiHidden/>
    <w:unhideWhenUsed/>
    <w:rsid w:val="001C0C45"/>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67">
    <w:name w:val="Medium List 1 Accent 5"/>
    <w:basedOn w:val="a5"/>
    <w:uiPriority w:val="65"/>
    <w:semiHidden/>
    <w:unhideWhenUsed/>
    <w:rsid w:val="001C0C45"/>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68">
    <w:name w:val="Medium List 1 Accent 6"/>
    <w:basedOn w:val="a5"/>
    <w:uiPriority w:val="65"/>
    <w:semiHidden/>
    <w:unhideWhenUsed/>
    <w:rsid w:val="001C0C45"/>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72">
    <w:name w:val="Medium List 2"/>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5"/>
    <w:uiPriority w:val="63"/>
    <w:semiHidden/>
    <w:unhideWhenUsed/>
    <w:rsid w:val="001C0C4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5"/>
    <w:uiPriority w:val="63"/>
    <w:semiHidden/>
    <w:unhideWhenUsed/>
    <w:rsid w:val="001C0C4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46">
    <w:name w:val="Medium Shading 1 Accent 2"/>
    <w:basedOn w:val="a5"/>
    <w:uiPriority w:val="63"/>
    <w:semiHidden/>
    <w:unhideWhenUsed/>
    <w:rsid w:val="001C0C4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47">
    <w:name w:val="Medium Shading 1 Accent 3"/>
    <w:basedOn w:val="a5"/>
    <w:uiPriority w:val="63"/>
    <w:semiHidden/>
    <w:unhideWhenUsed/>
    <w:rsid w:val="001C0C4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48">
    <w:name w:val="Medium Shading 1 Accent 4"/>
    <w:basedOn w:val="a5"/>
    <w:uiPriority w:val="63"/>
    <w:semiHidden/>
    <w:unhideWhenUsed/>
    <w:rsid w:val="001C0C4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49">
    <w:name w:val="Medium Shading 1 Accent 5"/>
    <w:basedOn w:val="a5"/>
    <w:uiPriority w:val="63"/>
    <w:semiHidden/>
    <w:unhideWhenUsed/>
    <w:rsid w:val="001C0C4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4a">
    <w:name w:val="Medium Shading 1 Accent 6"/>
    <w:basedOn w:val="a5"/>
    <w:uiPriority w:val="63"/>
    <w:semiHidden/>
    <w:unhideWhenUsed/>
    <w:rsid w:val="001C0C4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1C0C4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1C0C4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84">
    <w:name w:val="Medium Grid 1 Accent 2"/>
    <w:basedOn w:val="a5"/>
    <w:uiPriority w:val="67"/>
    <w:semiHidden/>
    <w:unhideWhenUsed/>
    <w:rsid w:val="001C0C4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85">
    <w:name w:val="Medium Grid 1 Accent 3"/>
    <w:basedOn w:val="a5"/>
    <w:uiPriority w:val="67"/>
    <w:semiHidden/>
    <w:unhideWhenUsed/>
    <w:rsid w:val="001C0C4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86">
    <w:name w:val="Medium Grid 1 Accent 4"/>
    <w:basedOn w:val="a5"/>
    <w:uiPriority w:val="67"/>
    <w:semiHidden/>
    <w:unhideWhenUsed/>
    <w:rsid w:val="001C0C4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87">
    <w:name w:val="Medium Grid 1 Accent 5"/>
    <w:basedOn w:val="a5"/>
    <w:uiPriority w:val="67"/>
    <w:semiHidden/>
    <w:unhideWhenUsed/>
    <w:rsid w:val="001C0C4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88">
    <w:name w:val="Medium Grid 1 Accent 6"/>
    <w:basedOn w:val="a5"/>
    <w:uiPriority w:val="67"/>
    <w:semiHidden/>
    <w:unhideWhenUsed/>
    <w:rsid w:val="001C0C4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92">
    <w:name w:val="Medium Grid 2"/>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102">
    <w:name w:val="Medium Grid 3 Accent 2"/>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103">
    <w:name w:val="Medium Grid 3 Accent 3"/>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104">
    <w:name w:val="Medium Grid 3 Accent 4"/>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105">
    <w:name w:val="Medium Grid 3 Accent 5"/>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106">
    <w:name w:val="Medium Grid 3 Accent 6"/>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f">
    <w:name w:val="Bibliography"/>
    <w:basedOn w:val="a3"/>
    <w:next w:val="a3"/>
    <w:uiPriority w:val="37"/>
    <w:semiHidden/>
    <w:unhideWhenUsed/>
    <w:rsid w:val="001C0C45"/>
  </w:style>
  <w:style w:type="character" w:styleId="aff0">
    <w:name w:val="Book Title"/>
    <w:basedOn w:val="a4"/>
    <w:uiPriority w:val="33"/>
    <w:semiHidden/>
    <w:rsid w:val="001C0C45"/>
    <w:rPr>
      <w:rFonts w:ascii="Meiryo UI" w:eastAsia="Meiryo UI" w:hAnsi="Meiryo UI"/>
      <w:b/>
      <w:bCs/>
      <w:i/>
      <w:iCs/>
      <w:spacing w:val="5"/>
    </w:rPr>
  </w:style>
  <w:style w:type="character" w:customStyle="1" w:styleId="14">
    <w:name w:val="ハッシュタグ1"/>
    <w:basedOn w:val="a4"/>
    <w:uiPriority w:val="99"/>
    <w:semiHidden/>
    <w:unhideWhenUsed/>
    <w:rsid w:val="001C0C45"/>
    <w:rPr>
      <w:rFonts w:ascii="Meiryo UI" w:eastAsia="Meiryo UI" w:hAnsi="Meiryo UI"/>
      <w:color w:val="2B579A"/>
      <w:shd w:val="clear" w:color="auto" w:fill="E1DFDD"/>
    </w:rPr>
  </w:style>
  <w:style w:type="paragraph" w:styleId="aff1">
    <w:name w:val="Message Header"/>
    <w:basedOn w:val="a3"/>
    <w:link w:val="aff2"/>
    <w:uiPriority w:val="99"/>
    <w:semiHidden/>
    <w:unhideWhenUsed/>
    <w:rsid w:val="001C0C4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aff2">
    <w:name w:val="メッセージ見出し (文字)"/>
    <w:basedOn w:val="a4"/>
    <w:link w:val="aff1"/>
    <w:uiPriority w:val="99"/>
    <w:semiHidden/>
    <w:rsid w:val="001C0C45"/>
    <w:rPr>
      <w:rFonts w:ascii="Meiryo UI" w:eastAsiaTheme="majorEastAsia" w:hAnsi="Meiryo UI" w:cstheme="majorBidi"/>
      <w:sz w:val="24"/>
      <w:szCs w:val="24"/>
      <w:shd w:val="pct20" w:color="auto" w:fill="auto"/>
    </w:rPr>
  </w:style>
  <w:style w:type="table" w:styleId="aff3">
    <w:name w:val="Table Elegant"/>
    <w:basedOn w:val="a5"/>
    <w:uiPriority w:val="99"/>
    <w:semiHidden/>
    <w:unhideWhenUsed/>
    <w:rsid w:val="001C0C4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4">
    <w:name w:val="List"/>
    <w:basedOn w:val="a3"/>
    <w:uiPriority w:val="99"/>
    <w:semiHidden/>
    <w:unhideWhenUsed/>
    <w:rsid w:val="001C0C45"/>
    <w:pPr>
      <w:ind w:left="360" w:hanging="360"/>
      <w:contextualSpacing/>
    </w:pPr>
  </w:style>
  <w:style w:type="paragraph" w:styleId="24">
    <w:name w:val="List 2"/>
    <w:basedOn w:val="a3"/>
    <w:uiPriority w:val="99"/>
    <w:semiHidden/>
    <w:unhideWhenUsed/>
    <w:rsid w:val="001C0C45"/>
    <w:pPr>
      <w:ind w:left="720" w:hanging="360"/>
      <w:contextualSpacing/>
    </w:pPr>
  </w:style>
  <w:style w:type="paragraph" w:styleId="34">
    <w:name w:val="List 3"/>
    <w:basedOn w:val="a3"/>
    <w:uiPriority w:val="99"/>
    <w:semiHidden/>
    <w:unhideWhenUsed/>
    <w:rsid w:val="001C0C45"/>
    <w:pPr>
      <w:ind w:left="1080" w:hanging="360"/>
      <w:contextualSpacing/>
    </w:pPr>
  </w:style>
  <w:style w:type="paragraph" w:styleId="4b">
    <w:name w:val="List 4"/>
    <w:basedOn w:val="a3"/>
    <w:uiPriority w:val="99"/>
    <w:semiHidden/>
    <w:unhideWhenUsed/>
    <w:rsid w:val="001C0C45"/>
    <w:pPr>
      <w:ind w:left="1440" w:hanging="360"/>
      <w:contextualSpacing/>
    </w:pPr>
  </w:style>
  <w:style w:type="paragraph" w:styleId="5b">
    <w:name w:val="List 5"/>
    <w:basedOn w:val="a3"/>
    <w:uiPriority w:val="99"/>
    <w:semiHidden/>
    <w:unhideWhenUsed/>
    <w:rsid w:val="001C0C45"/>
    <w:pPr>
      <w:ind w:left="1800" w:hanging="360"/>
      <w:contextualSpacing/>
    </w:pPr>
  </w:style>
  <w:style w:type="table" w:styleId="15">
    <w:name w:val="Table List 1"/>
    <w:basedOn w:val="a5"/>
    <w:uiPriority w:val="99"/>
    <w:semiHidden/>
    <w:unhideWhenUsed/>
    <w:rsid w:val="001C0C4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5"/>
    <w:uiPriority w:val="99"/>
    <w:semiHidden/>
    <w:unhideWhenUsed/>
    <w:rsid w:val="001C0C4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1C0C4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5"/>
    <w:uiPriority w:val="99"/>
    <w:semiHidden/>
    <w:unhideWhenUsed/>
    <w:rsid w:val="001C0C4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1C0C4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1C0C4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1C0C4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1C0C4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5">
    <w:name w:val="List Continue"/>
    <w:basedOn w:val="a3"/>
    <w:uiPriority w:val="99"/>
    <w:semiHidden/>
    <w:unhideWhenUsed/>
    <w:rsid w:val="001C0C45"/>
    <w:pPr>
      <w:spacing w:after="120"/>
      <w:ind w:left="360"/>
      <w:contextualSpacing/>
    </w:pPr>
  </w:style>
  <w:style w:type="paragraph" w:styleId="26">
    <w:name w:val="List Continue 2"/>
    <w:basedOn w:val="a3"/>
    <w:uiPriority w:val="99"/>
    <w:semiHidden/>
    <w:unhideWhenUsed/>
    <w:rsid w:val="001C0C45"/>
    <w:pPr>
      <w:spacing w:after="120"/>
      <w:ind w:left="720"/>
      <w:contextualSpacing/>
    </w:pPr>
  </w:style>
  <w:style w:type="paragraph" w:styleId="36">
    <w:name w:val="List Continue 3"/>
    <w:basedOn w:val="a3"/>
    <w:uiPriority w:val="99"/>
    <w:semiHidden/>
    <w:unhideWhenUsed/>
    <w:rsid w:val="001C0C45"/>
    <w:pPr>
      <w:spacing w:after="120"/>
      <w:ind w:left="1080"/>
      <w:contextualSpacing/>
    </w:pPr>
  </w:style>
  <w:style w:type="paragraph" w:styleId="4d">
    <w:name w:val="List Continue 4"/>
    <w:basedOn w:val="a3"/>
    <w:uiPriority w:val="99"/>
    <w:semiHidden/>
    <w:unhideWhenUsed/>
    <w:rsid w:val="001C0C45"/>
    <w:pPr>
      <w:spacing w:after="120"/>
      <w:ind w:left="1440"/>
      <w:contextualSpacing/>
    </w:pPr>
  </w:style>
  <w:style w:type="paragraph" w:styleId="5d">
    <w:name w:val="List Continue 5"/>
    <w:basedOn w:val="a3"/>
    <w:uiPriority w:val="99"/>
    <w:semiHidden/>
    <w:unhideWhenUsed/>
    <w:rsid w:val="001C0C45"/>
    <w:pPr>
      <w:spacing w:after="120"/>
      <w:ind w:left="1800"/>
      <w:contextualSpacing/>
    </w:pPr>
  </w:style>
  <w:style w:type="paragraph" w:styleId="a">
    <w:name w:val="List Number"/>
    <w:basedOn w:val="a3"/>
    <w:uiPriority w:val="99"/>
    <w:semiHidden/>
    <w:unhideWhenUsed/>
    <w:rsid w:val="001C0C45"/>
    <w:pPr>
      <w:numPr>
        <w:numId w:val="5"/>
      </w:numPr>
      <w:contextualSpacing/>
    </w:pPr>
  </w:style>
  <w:style w:type="paragraph" w:styleId="2">
    <w:name w:val="List Number 2"/>
    <w:basedOn w:val="a3"/>
    <w:uiPriority w:val="99"/>
    <w:semiHidden/>
    <w:unhideWhenUsed/>
    <w:rsid w:val="001C0C45"/>
    <w:pPr>
      <w:numPr>
        <w:numId w:val="6"/>
      </w:numPr>
      <w:contextualSpacing/>
    </w:pPr>
  </w:style>
  <w:style w:type="paragraph" w:styleId="3">
    <w:name w:val="List Number 3"/>
    <w:basedOn w:val="a3"/>
    <w:uiPriority w:val="99"/>
    <w:semiHidden/>
    <w:unhideWhenUsed/>
    <w:rsid w:val="001C0C45"/>
    <w:pPr>
      <w:numPr>
        <w:numId w:val="7"/>
      </w:numPr>
      <w:contextualSpacing/>
    </w:pPr>
  </w:style>
  <w:style w:type="paragraph" w:styleId="4">
    <w:name w:val="List Number 4"/>
    <w:basedOn w:val="a3"/>
    <w:uiPriority w:val="99"/>
    <w:semiHidden/>
    <w:unhideWhenUsed/>
    <w:rsid w:val="001C0C45"/>
    <w:pPr>
      <w:numPr>
        <w:numId w:val="8"/>
      </w:numPr>
      <w:contextualSpacing/>
    </w:pPr>
  </w:style>
  <w:style w:type="paragraph" w:styleId="5">
    <w:name w:val="List Number 5"/>
    <w:basedOn w:val="a3"/>
    <w:uiPriority w:val="99"/>
    <w:semiHidden/>
    <w:unhideWhenUsed/>
    <w:rsid w:val="001C0C45"/>
    <w:pPr>
      <w:numPr>
        <w:numId w:val="9"/>
      </w:numPr>
      <w:contextualSpacing/>
    </w:pPr>
  </w:style>
  <w:style w:type="paragraph" w:styleId="a0">
    <w:name w:val="List Bullet"/>
    <w:basedOn w:val="a3"/>
    <w:uiPriority w:val="99"/>
    <w:semiHidden/>
    <w:unhideWhenUsed/>
    <w:rsid w:val="001C0C45"/>
    <w:pPr>
      <w:numPr>
        <w:numId w:val="10"/>
      </w:numPr>
      <w:contextualSpacing/>
    </w:pPr>
  </w:style>
  <w:style w:type="paragraph" w:styleId="20">
    <w:name w:val="List Bullet 2"/>
    <w:basedOn w:val="a3"/>
    <w:uiPriority w:val="99"/>
    <w:semiHidden/>
    <w:unhideWhenUsed/>
    <w:rsid w:val="001C0C45"/>
    <w:pPr>
      <w:numPr>
        <w:numId w:val="11"/>
      </w:numPr>
      <w:contextualSpacing/>
    </w:pPr>
  </w:style>
  <w:style w:type="paragraph" w:styleId="30">
    <w:name w:val="List Bullet 3"/>
    <w:basedOn w:val="a3"/>
    <w:uiPriority w:val="99"/>
    <w:semiHidden/>
    <w:unhideWhenUsed/>
    <w:rsid w:val="001C0C45"/>
    <w:pPr>
      <w:numPr>
        <w:numId w:val="12"/>
      </w:numPr>
      <w:contextualSpacing/>
    </w:pPr>
  </w:style>
  <w:style w:type="paragraph" w:styleId="40">
    <w:name w:val="List Bullet 4"/>
    <w:basedOn w:val="a3"/>
    <w:uiPriority w:val="99"/>
    <w:semiHidden/>
    <w:unhideWhenUsed/>
    <w:rsid w:val="001C0C45"/>
    <w:pPr>
      <w:numPr>
        <w:numId w:val="13"/>
      </w:numPr>
      <w:contextualSpacing/>
    </w:pPr>
  </w:style>
  <w:style w:type="paragraph" w:styleId="50">
    <w:name w:val="List Bullet 5"/>
    <w:basedOn w:val="a3"/>
    <w:uiPriority w:val="99"/>
    <w:semiHidden/>
    <w:unhideWhenUsed/>
    <w:rsid w:val="001C0C45"/>
    <w:pPr>
      <w:numPr>
        <w:numId w:val="14"/>
      </w:numPr>
      <w:contextualSpacing/>
    </w:pPr>
  </w:style>
  <w:style w:type="paragraph" w:styleId="aff6">
    <w:name w:val="Subtitle"/>
    <w:basedOn w:val="a3"/>
    <w:next w:val="a3"/>
    <w:link w:val="aff7"/>
    <w:uiPriority w:val="11"/>
    <w:semiHidden/>
    <w:rsid w:val="001C0C45"/>
    <w:pPr>
      <w:numPr>
        <w:ilvl w:val="1"/>
      </w:numPr>
      <w:spacing w:after="160"/>
    </w:pPr>
    <w:rPr>
      <w:rFonts w:cstheme="minorBidi"/>
      <w:color w:val="5A5A5A" w:themeColor="text1" w:themeTint="A5"/>
      <w:spacing w:val="15"/>
    </w:rPr>
  </w:style>
  <w:style w:type="character" w:customStyle="1" w:styleId="aff7">
    <w:name w:val="副題 (文字)"/>
    <w:basedOn w:val="a4"/>
    <w:link w:val="aff6"/>
    <w:uiPriority w:val="11"/>
    <w:semiHidden/>
    <w:rsid w:val="001C0C45"/>
    <w:rPr>
      <w:rFonts w:ascii="Meiryo UI" w:eastAsia="Meiryo UI" w:hAnsi="Meiryo UI" w:cstheme="minorBidi"/>
      <w:color w:val="5A5A5A" w:themeColor="text1" w:themeTint="A5"/>
      <w:spacing w:val="15"/>
    </w:rPr>
  </w:style>
  <w:style w:type="table" w:styleId="16">
    <w:name w:val="Table Classic 1"/>
    <w:basedOn w:val="a5"/>
    <w:uiPriority w:val="99"/>
    <w:semiHidden/>
    <w:unhideWhenUsed/>
    <w:rsid w:val="001C0C4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5"/>
    <w:uiPriority w:val="99"/>
    <w:semiHidden/>
    <w:unhideWhenUsed/>
    <w:rsid w:val="001C0C4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1C0C4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5"/>
    <w:uiPriority w:val="99"/>
    <w:semiHidden/>
    <w:unhideWhenUsed/>
    <w:rsid w:val="001C0C4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table of figures"/>
    <w:basedOn w:val="a3"/>
    <w:next w:val="a3"/>
    <w:uiPriority w:val="99"/>
    <w:semiHidden/>
    <w:unhideWhenUsed/>
    <w:rsid w:val="001C0C45"/>
    <w:pPr>
      <w:spacing w:after="0"/>
    </w:pPr>
  </w:style>
  <w:style w:type="paragraph" w:styleId="aff9">
    <w:name w:val="macro"/>
    <w:link w:val="affa"/>
    <w:uiPriority w:val="99"/>
    <w:semiHidden/>
    <w:unhideWhenUsed/>
    <w:rsid w:val="001C0C45"/>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sz w:val="20"/>
      <w:szCs w:val="20"/>
    </w:rPr>
  </w:style>
  <w:style w:type="character" w:customStyle="1" w:styleId="affa">
    <w:name w:val="マクロ文字列 (文字)"/>
    <w:basedOn w:val="a4"/>
    <w:link w:val="aff9"/>
    <w:uiPriority w:val="99"/>
    <w:semiHidden/>
    <w:rsid w:val="001C0C45"/>
    <w:rPr>
      <w:rFonts w:ascii="Meiryo UI" w:eastAsia="Meiryo UI" w:hAnsi="Meiryo UI"/>
      <w:sz w:val="20"/>
      <w:szCs w:val="20"/>
    </w:rPr>
  </w:style>
  <w:style w:type="paragraph" w:styleId="affb">
    <w:name w:val="envelope return"/>
    <w:basedOn w:val="a3"/>
    <w:uiPriority w:val="99"/>
    <w:semiHidden/>
    <w:unhideWhenUsed/>
    <w:rsid w:val="001C0C45"/>
    <w:pPr>
      <w:spacing w:after="0"/>
    </w:pPr>
    <w:rPr>
      <w:rFonts w:eastAsiaTheme="majorEastAsia" w:cstheme="majorBidi"/>
      <w:sz w:val="20"/>
      <w:szCs w:val="20"/>
    </w:rPr>
  </w:style>
  <w:style w:type="character" w:styleId="affc">
    <w:name w:val="endnote reference"/>
    <w:basedOn w:val="a4"/>
    <w:uiPriority w:val="99"/>
    <w:semiHidden/>
    <w:unhideWhenUsed/>
    <w:rsid w:val="001C0C45"/>
    <w:rPr>
      <w:rFonts w:ascii="Meiryo UI" w:eastAsia="Meiryo UI" w:hAnsi="Meiryo UI"/>
      <w:vertAlign w:val="superscript"/>
    </w:rPr>
  </w:style>
  <w:style w:type="paragraph" w:styleId="affd">
    <w:name w:val="endnote text"/>
    <w:basedOn w:val="a3"/>
    <w:link w:val="affe"/>
    <w:uiPriority w:val="99"/>
    <w:semiHidden/>
    <w:unhideWhenUsed/>
    <w:rsid w:val="001C0C45"/>
    <w:pPr>
      <w:spacing w:after="0"/>
    </w:pPr>
    <w:rPr>
      <w:sz w:val="20"/>
      <w:szCs w:val="20"/>
    </w:rPr>
  </w:style>
  <w:style w:type="character" w:customStyle="1" w:styleId="affe">
    <w:name w:val="文末脚注文字列 (文字)"/>
    <w:basedOn w:val="a4"/>
    <w:link w:val="affd"/>
    <w:uiPriority w:val="99"/>
    <w:semiHidden/>
    <w:rsid w:val="001C0C45"/>
    <w:rPr>
      <w:rFonts w:ascii="Meiryo UI" w:eastAsia="Meiryo UI" w:hAnsi="Meiryo UI"/>
      <w:sz w:val="20"/>
      <w:szCs w:val="20"/>
    </w:rPr>
  </w:style>
  <w:style w:type="paragraph" w:styleId="afff">
    <w:name w:val="table of authorities"/>
    <w:basedOn w:val="a3"/>
    <w:next w:val="a3"/>
    <w:uiPriority w:val="99"/>
    <w:semiHidden/>
    <w:unhideWhenUsed/>
    <w:rsid w:val="001C0C45"/>
    <w:pPr>
      <w:spacing w:after="0"/>
      <w:ind w:left="220" w:hanging="220"/>
    </w:pPr>
  </w:style>
  <w:style w:type="paragraph" w:styleId="afff0">
    <w:name w:val="toa heading"/>
    <w:basedOn w:val="a3"/>
    <w:next w:val="a3"/>
    <w:uiPriority w:val="99"/>
    <w:semiHidden/>
    <w:unhideWhenUsed/>
    <w:rsid w:val="001C0C45"/>
    <w:pPr>
      <w:spacing w:before="120"/>
    </w:pPr>
    <w:rPr>
      <w:rFonts w:eastAsiaTheme="majorEastAsia" w:cstheme="majorBidi"/>
      <w:b/>
      <w:bCs/>
      <w:sz w:val="24"/>
      <w:szCs w:val="24"/>
    </w:rPr>
  </w:style>
  <w:style w:type="paragraph" w:styleId="afff1">
    <w:name w:val="Quote"/>
    <w:basedOn w:val="a3"/>
    <w:next w:val="a3"/>
    <w:link w:val="afff2"/>
    <w:uiPriority w:val="29"/>
    <w:semiHidden/>
    <w:rsid w:val="001C0C45"/>
    <w:pPr>
      <w:spacing w:before="200" w:after="160"/>
      <w:ind w:left="864" w:right="864"/>
      <w:jc w:val="center"/>
    </w:pPr>
    <w:rPr>
      <w:i/>
      <w:iCs/>
      <w:color w:val="404040" w:themeColor="text1" w:themeTint="BF"/>
    </w:rPr>
  </w:style>
  <w:style w:type="character" w:customStyle="1" w:styleId="afff2">
    <w:name w:val="引用文 (文字)"/>
    <w:basedOn w:val="a4"/>
    <w:link w:val="afff1"/>
    <w:uiPriority w:val="29"/>
    <w:semiHidden/>
    <w:rsid w:val="001C0C45"/>
    <w:rPr>
      <w:rFonts w:ascii="Meiryo UI" w:eastAsia="Meiryo UI" w:hAnsi="Meiryo UI"/>
      <w:i/>
      <w:iCs/>
      <w:color w:val="404040" w:themeColor="text1" w:themeTint="BF"/>
    </w:rPr>
  </w:style>
  <w:style w:type="character" w:styleId="afff3">
    <w:name w:val="Emphasis"/>
    <w:basedOn w:val="a4"/>
    <w:uiPriority w:val="20"/>
    <w:semiHidden/>
    <w:rsid w:val="001C0C45"/>
    <w:rPr>
      <w:rFonts w:ascii="Meiryo UI" w:eastAsia="Meiryo UI" w:hAnsi="Meiryo UI"/>
      <w:i/>
      <w:iCs/>
    </w:rPr>
  </w:style>
  <w:style w:type="table" w:styleId="130">
    <w:name w:val="Colorful List"/>
    <w:basedOn w:val="a5"/>
    <w:uiPriority w:val="72"/>
    <w:semiHidden/>
    <w:unhideWhenUsed/>
    <w:rsid w:val="001C0C45"/>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1C0C45"/>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132">
    <w:name w:val="Colorful List Accent 2"/>
    <w:basedOn w:val="a5"/>
    <w:uiPriority w:val="72"/>
    <w:semiHidden/>
    <w:unhideWhenUsed/>
    <w:rsid w:val="001C0C45"/>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133">
    <w:name w:val="Colorful List Accent 3"/>
    <w:basedOn w:val="a5"/>
    <w:uiPriority w:val="72"/>
    <w:semiHidden/>
    <w:unhideWhenUsed/>
    <w:rsid w:val="001C0C45"/>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134">
    <w:name w:val="Colorful List Accent 4"/>
    <w:basedOn w:val="a5"/>
    <w:uiPriority w:val="72"/>
    <w:semiHidden/>
    <w:unhideWhenUsed/>
    <w:rsid w:val="001C0C45"/>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135">
    <w:name w:val="Colorful List Accent 5"/>
    <w:basedOn w:val="a5"/>
    <w:uiPriority w:val="72"/>
    <w:semiHidden/>
    <w:unhideWhenUsed/>
    <w:rsid w:val="001C0C45"/>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136">
    <w:name w:val="Colorful List Accent 6"/>
    <w:basedOn w:val="a5"/>
    <w:uiPriority w:val="72"/>
    <w:semiHidden/>
    <w:unhideWhenUsed/>
    <w:rsid w:val="001C0C45"/>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7">
    <w:name w:val="Table Colorful 1"/>
    <w:basedOn w:val="a5"/>
    <w:uiPriority w:val="99"/>
    <w:semiHidden/>
    <w:unhideWhenUsed/>
    <w:rsid w:val="001C0C4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uiPriority w:val="99"/>
    <w:semiHidden/>
    <w:unhideWhenUsed/>
    <w:rsid w:val="001C0C4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1C0C4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1C0C45"/>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1C0C45"/>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1C0C45"/>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1C0C45"/>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124">
    <w:name w:val="Colorful Shading Accent 4"/>
    <w:basedOn w:val="a5"/>
    <w:uiPriority w:val="71"/>
    <w:semiHidden/>
    <w:unhideWhenUsed/>
    <w:rsid w:val="001C0C45"/>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1C0C45"/>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1C0C45"/>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42">
    <w:name w:val="Colorful Grid Accent 2"/>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43">
    <w:name w:val="Colorful Grid Accent 3"/>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4">
    <w:name w:val="Colorful Grid Accent 4"/>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45">
    <w:name w:val="Colorful Grid Accent 5"/>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46">
    <w:name w:val="Colorful Grid Accent 6"/>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f4">
    <w:name w:val="annotation text"/>
    <w:basedOn w:val="a3"/>
    <w:link w:val="afff5"/>
    <w:uiPriority w:val="99"/>
    <w:semiHidden/>
    <w:unhideWhenUsed/>
    <w:rsid w:val="001C0C45"/>
    <w:rPr>
      <w:sz w:val="20"/>
      <w:szCs w:val="20"/>
    </w:rPr>
  </w:style>
  <w:style w:type="character" w:customStyle="1" w:styleId="afff5">
    <w:name w:val="コメント文字列 (文字)"/>
    <w:basedOn w:val="a4"/>
    <w:link w:val="afff4"/>
    <w:uiPriority w:val="99"/>
    <w:semiHidden/>
    <w:rsid w:val="001C0C45"/>
    <w:rPr>
      <w:rFonts w:ascii="Meiryo UI" w:eastAsia="Meiryo UI" w:hAnsi="Meiryo UI"/>
      <w:sz w:val="20"/>
      <w:szCs w:val="20"/>
    </w:rPr>
  </w:style>
  <w:style w:type="paragraph" w:styleId="afff6">
    <w:name w:val="annotation subject"/>
    <w:basedOn w:val="afff4"/>
    <w:next w:val="afff4"/>
    <w:link w:val="afff7"/>
    <w:uiPriority w:val="99"/>
    <w:semiHidden/>
    <w:unhideWhenUsed/>
    <w:rsid w:val="001C0C45"/>
    <w:rPr>
      <w:b/>
      <w:bCs/>
    </w:rPr>
  </w:style>
  <w:style w:type="character" w:customStyle="1" w:styleId="afff7">
    <w:name w:val="コメント内容 (文字)"/>
    <w:basedOn w:val="afff5"/>
    <w:link w:val="afff6"/>
    <w:uiPriority w:val="99"/>
    <w:semiHidden/>
    <w:rsid w:val="001C0C45"/>
    <w:rPr>
      <w:rFonts w:ascii="Meiryo UI" w:eastAsia="Meiryo UI" w:hAnsi="Meiryo UI"/>
      <w:b/>
      <w:bCs/>
      <w:sz w:val="20"/>
      <w:szCs w:val="20"/>
    </w:rPr>
  </w:style>
  <w:style w:type="character" w:styleId="afff8">
    <w:name w:val="annotation reference"/>
    <w:basedOn w:val="a4"/>
    <w:uiPriority w:val="99"/>
    <w:semiHidden/>
    <w:unhideWhenUsed/>
    <w:rsid w:val="001C0C45"/>
    <w:rPr>
      <w:rFonts w:ascii="Meiryo UI" w:eastAsia="Meiryo UI" w:hAnsi="Meiryo UI"/>
      <w:sz w:val="16"/>
      <w:szCs w:val="16"/>
    </w:rPr>
  </w:style>
  <w:style w:type="paragraph" w:styleId="afff9">
    <w:name w:val="Balloon Text"/>
    <w:basedOn w:val="a3"/>
    <w:link w:val="afffa"/>
    <w:uiPriority w:val="99"/>
    <w:semiHidden/>
    <w:unhideWhenUsed/>
    <w:rsid w:val="001C0C45"/>
    <w:pPr>
      <w:spacing w:after="0"/>
    </w:pPr>
    <w:rPr>
      <w:rFonts w:eastAsia="Microsoft YaHei UI"/>
      <w:sz w:val="18"/>
      <w:szCs w:val="18"/>
    </w:rPr>
  </w:style>
  <w:style w:type="character" w:customStyle="1" w:styleId="afffa">
    <w:name w:val="吹き出し (文字)"/>
    <w:basedOn w:val="a4"/>
    <w:link w:val="afff9"/>
    <w:uiPriority w:val="99"/>
    <w:semiHidden/>
    <w:rsid w:val="001C0C45"/>
    <w:rPr>
      <w:rFonts w:ascii="Meiryo UI" w:eastAsia="Microsoft YaHei UI" w:hAnsi="Meiryo UI"/>
      <w:sz w:val="18"/>
      <w:szCs w:val="18"/>
    </w:rPr>
  </w:style>
  <w:style w:type="paragraph" w:styleId="afffb">
    <w:name w:val="envelope address"/>
    <w:basedOn w:val="a3"/>
    <w:uiPriority w:val="99"/>
    <w:semiHidden/>
    <w:unhideWhenUsed/>
    <w:rsid w:val="001C0C45"/>
    <w:pPr>
      <w:framePr w:w="7920" w:h="1980" w:hRule="exact" w:hSpace="180" w:wrap="auto" w:hAnchor="page" w:xAlign="center" w:yAlign="bottom"/>
      <w:spacing w:after="0"/>
      <w:ind w:left="2880"/>
    </w:pPr>
    <w:rPr>
      <w:rFonts w:eastAsiaTheme="majorEastAsia" w:cstheme="majorBidi"/>
      <w:sz w:val="24"/>
      <w:szCs w:val="24"/>
    </w:rPr>
  </w:style>
  <w:style w:type="paragraph" w:styleId="afffc">
    <w:name w:val="Block Text"/>
    <w:basedOn w:val="a3"/>
    <w:uiPriority w:val="99"/>
    <w:semiHidden/>
    <w:unhideWhenUsed/>
    <w:rsid w:val="001C0C4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cstheme="minorBidi"/>
      <w:i/>
      <w:iCs/>
      <w:color w:val="2C567A" w:themeColor="accent1"/>
    </w:rPr>
  </w:style>
  <w:style w:type="paragraph" w:styleId="afffd">
    <w:name w:val="Document Map"/>
    <w:basedOn w:val="a3"/>
    <w:link w:val="afffe"/>
    <w:uiPriority w:val="99"/>
    <w:semiHidden/>
    <w:unhideWhenUsed/>
    <w:rsid w:val="001C0C45"/>
    <w:pPr>
      <w:spacing w:after="0"/>
    </w:pPr>
    <w:rPr>
      <w:rFonts w:eastAsia="Microsoft YaHei UI"/>
      <w:sz w:val="18"/>
      <w:szCs w:val="18"/>
    </w:rPr>
  </w:style>
  <w:style w:type="character" w:customStyle="1" w:styleId="afffe">
    <w:name w:val="見出しマップ (文字)"/>
    <w:basedOn w:val="a4"/>
    <w:link w:val="afffd"/>
    <w:uiPriority w:val="99"/>
    <w:semiHidden/>
    <w:rsid w:val="001C0C45"/>
    <w:rPr>
      <w:rFonts w:ascii="Meiryo UI" w:eastAsia="Microsoft YaHei UI" w:hAnsi="Meiryo UI"/>
      <w:sz w:val="18"/>
      <w:szCs w:val="18"/>
    </w:rPr>
  </w:style>
  <w:style w:type="character" w:customStyle="1" w:styleId="22">
    <w:name w:val="見出し 2 (文字)"/>
    <w:basedOn w:val="a4"/>
    <w:link w:val="21"/>
    <w:uiPriority w:val="9"/>
    <w:semiHidden/>
    <w:rsid w:val="001C0C45"/>
    <w:rPr>
      <w:rFonts w:ascii="Meiryo UI" w:eastAsia="Meiryo UI" w:hAnsi="Meiryo UI" w:cstheme="majorBidi"/>
      <w:color w:val="21405B" w:themeColor="accent1" w:themeShade="BF"/>
      <w:sz w:val="26"/>
      <w:szCs w:val="26"/>
    </w:rPr>
  </w:style>
  <w:style w:type="character" w:customStyle="1" w:styleId="32">
    <w:name w:val="見出し 3 (文字)"/>
    <w:basedOn w:val="a4"/>
    <w:link w:val="31"/>
    <w:uiPriority w:val="9"/>
    <w:semiHidden/>
    <w:rsid w:val="001C0C45"/>
    <w:rPr>
      <w:rFonts w:ascii="Meiryo UI" w:eastAsia="Meiryo UI" w:hAnsi="Meiryo UI" w:cstheme="majorBidi"/>
      <w:color w:val="162A3C" w:themeColor="accent1" w:themeShade="7F"/>
      <w:sz w:val="24"/>
      <w:szCs w:val="24"/>
    </w:rPr>
  </w:style>
  <w:style w:type="character" w:customStyle="1" w:styleId="42">
    <w:name w:val="見出し 4 (文字)"/>
    <w:basedOn w:val="a4"/>
    <w:link w:val="41"/>
    <w:uiPriority w:val="9"/>
    <w:semiHidden/>
    <w:rsid w:val="001C0C45"/>
    <w:rPr>
      <w:rFonts w:ascii="Meiryo UI" w:eastAsia="Meiryo UI" w:hAnsi="Meiryo UI" w:cstheme="majorBidi"/>
      <w:i/>
      <w:iCs/>
      <w:color w:val="21405B" w:themeColor="accent1" w:themeShade="BF"/>
    </w:rPr>
  </w:style>
  <w:style w:type="character" w:customStyle="1" w:styleId="52">
    <w:name w:val="見出し 5 (文字)"/>
    <w:basedOn w:val="a4"/>
    <w:link w:val="51"/>
    <w:uiPriority w:val="9"/>
    <w:semiHidden/>
    <w:rsid w:val="001C0C45"/>
    <w:rPr>
      <w:rFonts w:ascii="Meiryo UI" w:eastAsia="Meiryo UI" w:hAnsi="Meiryo UI" w:cstheme="majorBidi"/>
      <w:color w:val="21405B" w:themeColor="accent1" w:themeShade="BF"/>
    </w:rPr>
  </w:style>
  <w:style w:type="character" w:customStyle="1" w:styleId="60">
    <w:name w:val="見出し 6 (文字)"/>
    <w:basedOn w:val="a4"/>
    <w:link w:val="6"/>
    <w:uiPriority w:val="9"/>
    <w:semiHidden/>
    <w:rsid w:val="001C0C45"/>
    <w:rPr>
      <w:rFonts w:ascii="Meiryo UI" w:eastAsia="Meiryo UI" w:hAnsi="Meiryo UI" w:cstheme="majorBidi"/>
      <w:color w:val="162A3C" w:themeColor="accent1" w:themeShade="7F"/>
    </w:rPr>
  </w:style>
  <w:style w:type="character" w:customStyle="1" w:styleId="70">
    <w:name w:val="見出し 7 (文字)"/>
    <w:basedOn w:val="a4"/>
    <w:link w:val="7"/>
    <w:uiPriority w:val="9"/>
    <w:semiHidden/>
    <w:rsid w:val="001C0C45"/>
    <w:rPr>
      <w:rFonts w:ascii="Meiryo UI" w:eastAsia="Meiryo UI" w:hAnsi="Meiryo UI" w:cstheme="majorBidi"/>
      <w:i/>
      <w:iCs/>
      <w:color w:val="162A3C" w:themeColor="accent1" w:themeShade="7F"/>
    </w:rPr>
  </w:style>
  <w:style w:type="character" w:customStyle="1" w:styleId="80">
    <w:name w:val="見出し 8 (文字)"/>
    <w:basedOn w:val="a4"/>
    <w:link w:val="8"/>
    <w:uiPriority w:val="9"/>
    <w:semiHidden/>
    <w:rsid w:val="001C0C45"/>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1C0C45"/>
    <w:rPr>
      <w:rFonts w:ascii="Meiryo UI" w:eastAsia="Meiryo UI" w:hAnsi="Meiryo UI" w:cstheme="majorBidi"/>
      <w:i/>
      <w:iCs/>
      <w:color w:val="272727" w:themeColor="text1" w:themeTint="D8"/>
      <w:sz w:val="21"/>
      <w:szCs w:val="21"/>
    </w:rPr>
  </w:style>
  <w:style w:type="numbering" w:styleId="a2">
    <w:name w:val="Outline List 3"/>
    <w:basedOn w:val="a6"/>
    <w:uiPriority w:val="99"/>
    <w:semiHidden/>
    <w:unhideWhenUsed/>
    <w:rsid w:val="001C0C45"/>
    <w:pPr>
      <w:numPr>
        <w:numId w:val="15"/>
      </w:numPr>
    </w:pPr>
  </w:style>
  <w:style w:type="table" w:styleId="18">
    <w:name w:val="Plain Table 1"/>
    <w:basedOn w:val="a5"/>
    <w:uiPriority w:val="41"/>
    <w:rsid w:val="001C0C4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5"/>
    <w:uiPriority w:val="42"/>
    <w:rsid w:val="001C0C4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1C0C4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1C0C4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1C0C4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2a">
    <w:name w:val="Intense Reference"/>
    <w:basedOn w:val="a4"/>
    <w:uiPriority w:val="32"/>
    <w:semiHidden/>
    <w:rsid w:val="001C0C45"/>
    <w:rPr>
      <w:rFonts w:ascii="Meiryo UI" w:eastAsia="Meiryo UI" w:hAnsi="Meiryo UI"/>
      <w:b/>
      <w:bCs/>
      <w:smallCaps/>
      <w:color w:val="2C567A" w:themeColor="accent1"/>
      <w:spacing w:val="5"/>
    </w:rPr>
  </w:style>
  <w:style w:type="paragraph" w:styleId="2b">
    <w:name w:val="Intense Quote"/>
    <w:basedOn w:val="a3"/>
    <w:next w:val="a3"/>
    <w:link w:val="2c"/>
    <w:uiPriority w:val="30"/>
    <w:semiHidden/>
    <w:rsid w:val="001C0C4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2c">
    <w:name w:val="引用文 2 (文字)"/>
    <w:basedOn w:val="a4"/>
    <w:link w:val="2b"/>
    <w:uiPriority w:val="30"/>
    <w:semiHidden/>
    <w:rsid w:val="001C0C45"/>
    <w:rPr>
      <w:rFonts w:ascii="Meiryo UI" w:eastAsia="Meiryo UI" w:hAnsi="Meiryo UI"/>
      <w:i/>
      <w:iCs/>
      <w:color w:val="2C567A" w:themeColor="accent1"/>
    </w:rPr>
  </w:style>
  <w:style w:type="character" w:styleId="2d">
    <w:name w:val="Intense Emphasis"/>
    <w:basedOn w:val="a4"/>
    <w:uiPriority w:val="21"/>
    <w:semiHidden/>
    <w:rsid w:val="001C0C45"/>
    <w:rPr>
      <w:rFonts w:ascii="Meiryo UI" w:eastAsia="Meiryo UI" w:hAnsi="Meiryo UI"/>
      <w:i/>
      <w:iCs/>
      <w:color w:val="2C567A" w:themeColor="accent1"/>
    </w:rPr>
  </w:style>
  <w:style w:type="paragraph" w:styleId="Web">
    <w:name w:val="Normal (Web)"/>
    <w:basedOn w:val="a3"/>
    <w:uiPriority w:val="99"/>
    <w:semiHidden/>
    <w:unhideWhenUsed/>
    <w:rsid w:val="001C0C45"/>
    <w:rPr>
      <w:sz w:val="24"/>
      <w:szCs w:val="24"/>
    </w:rPr>
  </w:style>
  <w:style w:type="character" w:customStyle="1" w:styleId="19">
    <w:name w:val="スマート ハイパーリンク1"/>
    <w:basedOn w:val="a4"/>
    <w:uiPriority w:val="99"/>
    <w:semiHidden/>
    <w:unhideWhenUsed/>
    <w:rsid w:val="001C0C45"/>
    <w:rPr>
      <w:rFonts w:ascii="Meiryo UI" w:eastAsia="Meiryo UI" w:hAnsi="Meiryo UI"/>
      <w:u w:val="dotted"/>
    </w:rPr>
  </w:style>
  <w:style w:type="character" w:customStyle="1" w:styleId="1a">
    <w:name w:val="未解決のメンション1"/>
    <w:basedOn w:val="a4"/>
    <w:uiPriority w:val="99"/>
    <w:semiHidden/>
    <w:unhideWhenUsed/>
    <w:rsid w:val="001C0C45"/>
    <w:rPr>
      <w:rFonts w:ascii="Meiryo UI" w:eastAsia="Meiryo UI" w:hAnsi="Meiryo UI"/>
      <w:color w:val="605E5C"/>
      <w:shd w:val="clear" w:color="auto" w:fill="E1DFDD"/>
    </w:rPr>
  </w:style>
  <w:style w:type="paragraph" w:styleId="2e">
    <w:name w:val="Body Text 2"/>
    <w:basedOn w:val="a3"/>
    <w:link w:val="2f"/>
    <w:uiPriority w:val="99"/>
    <w:semiHidden/>
    <w:unhideWhenUsed/>
    <w:rsid w:val="001C0C45"/>
    <w:pPr>
      <w:spacing w:after="120" w:line="480" w:lineRule="auto"/>
    </w:pPr>
  </w:style>
  <w:style w:type="character" w:customStyle="1" w:styleId="2f">
    <w:name w:val="本文 2 (文字)"/>
    <w:basedOn w:val="a4"/>
    <w:link w:val="2e"/>
    <w:uiPriority w:val="99"/>
    <w:semiHidden/>
    <w:rsid w:val="001C0C45"/>
    <w:rPr>
      <w:rFonts w:ascii="Meiryo UI" w:eastAsia="Meiryo UI" w:hAnsi="Meiryo UI"/>
    </w:rPr>
  </w:style>
  <w:style w:type="paragraph" w:styleId="3a">
    <w:name w:val="Body Text 3"/>
    <w:basedOn w:val="a3"/>
    <w:link w:val="3b"/>
    <w:uiPriority w:val="99"/>
    <w:semiHidden/>
    <w:unhideWhenUsed/>
    <w:rsid w:val="001C0C45"/>
    <w:pPr>
      <w:spacing w:after="120"/>
    </w:pPr>
    <w:rPr>
      <w:sz w:val="16"/>
      <w:szCs w:val="16"/>
    </w:rPr>
  </w:style>
  <w:style w:type="character" w:customStyle="1" w:styleId="3b">
    <w:name w:val="本文 3 (文字)"/>
    <w:basedOn w:val="a4"/>
    <w:link w:val="3a"/>
    <w:uiPriority w:val="99"/>
    <w:semiHidden/>
    <w:rsid w:val="001C0C45"/>
    <w:rPr>
      <w:rFonts w:ascii="Meiryo UI" w:eastAsia="Meiryo UI" w:hAnsi="Meiryo UI"/>
      <w:sz w:val="16"/>
      <w:szCs w:val="16"/>
    </w:rPr>
  </w:style>
  <w:style w:type="paragraph" w:styleId="affff">
    <w:name w:val="Body Text Indent"/>
    <w:basedOn w:val="a3"/>
    <w:link w:val="affff0"/>
    <w:uiPriority w:val="99"/>
    <w:semiHidden/>
    <w:unhideWhenUsed/>
    <w:rsid w:val="001C0C45"/>
    <w:pPr>
      <w:spacing w:after="120"/>
      <w:ind w:left="360"/>
    </w:pPr>
  </w:style>
  <w:style w:type="character" w:customStyle="1" w:styleId="affff0">
    <w:name w:val="本文インデント (文字)"/>
    <w:basedOn w:val="a4"/>
    <w:link w:val="affff"/>
    <w:uiPriority w:val="99"/>
    <w:semiHidden/>
    <w:rsid w:val="001C0C45"/>
    <w:rPr>
      <w:rFonts w:ascii="Meiryo UI" w:eastAsia="Meiryo UI" w:hAnsi="Meiryo UI"/>
    </w:rPr>
  </w:style>
  <w:style w:type="paragraph" w:styleId="2f0">
    <w:name w:val="Body Text Indent 2"/>
    <w:basedOn w:val="a3"/>
    <w:link w:val="2f1"/>
    <w:uiPriority w:val="99"/>
    <w:semiHidden/>
    <w:unhideWhenUsed/>
    <w:rsid w:val="001C0C45"/>
    <w:pPr>
      <w:spacing w:after="120" w:line="480" w:lineRule="auto"/>
      <w:ind w:left="360"/>
    </w:pPr>
  </w:style>
  <w:style w:type="character" w:customStyle="1" w:styleId="2f1">
    <w:name w:val="本文インデント 2 (文字)"/>
    <w:basedOn w:val="a4"/>
    <w:link w:val="2f0"/>
    <w:uiPriority w:val="99"/>
    <w:semiHidden/>
    <w:rsid w:val="001C0C45"/>
    <w:rPr>
      <w:rFonts w:ascii="Meiryo UI" w:eastAsia="Meiryo UI" w:hAnsi="Meiryo UI"/>
    </w:rPr>
  </w:style>
  <w:style w:type="paragraph" w:styleId="3c">
    <w:name w:val="Body Text Indent 3"/>
    <w:basedOn w:val="a3"/>
    <w:link w:val="3d"/>
    <w:uiPriority w:val="99"/>
    <w:semiHidden/>
    <w:unhideWhenUsed/>
    <w:rsid w:val="001C0C45"/>
    <w:pPr>
      <w:spacing w:after="120"/>
      <w:ind w:left="360"/>
    </w:pPr>
    <w:rPr>
      <w:sz w:val="16"/>
      <w:szCs w:val="16"/>
    </w:rPr>
  </w:style>
  <w:style w:type="character" w:customStyle="1" w:styleId="3d">
    <w:name w:val="本文インデント 3 (文字)"/>
    <w:basedOn w:val="a4"/>
    <w:link w:val="3c"/>
    <w:uiPriority w:val="99"/>
    <w:semiHidden/>
    <w:rsid w:val="001C0C45"/>
    <w:rPr>
      <w:rFonts w:ascii="Meiryo UI" w:eastAsia="Meiryo UI" w:hAnsi="Meiryo UI"/>
      <w:sz w:val="16"/>
      <w:szCs w:val="16"/>
    </w:rPr>
  </w:style>
  <w:style w:type="paragraph" w:styleId="affff1">
    <w:name w:val="Body Text First Indent"/>
    <w:basedOn w:val="a7"/>
    <w:link w:val="affff2"/>
    <w:uiPriority w:val="99"/>
    <w:semiHidden/>
    <w:unhideWhenUsed/>
    <w:rsid w:val="001C0C45"/>
    <w:pPr>
      <w:ind w:firstLine="360"/>
    </w:pPr>
  </w:style>
  <w:style w:type="character" w:customStyle="1" w:styleId="affff2">
    <w:name w:val="本文字下げ (文字)"/>
    <w:basedOn w:val="a8"/>
    <w:link w:val="affff1"/>
    <w:uiPriority w:val="99"/>
    <w:semiHidden/>
    <w:rsid w:val="001C0C45"/>
    <w:rPr>
      <w:rFonts w:ascii="Meiryo UI" w:eastAsia="Meiryo UI" w:hAnsi="Meiryo UI"/>
      <w:sz w:val="20"/>
      <w:szCs w:val="20"/>
    </w:rPr>
  </w:style>
  <w:style w:type="paragraph" w:styleId="2f2">
    <w:name w:val="Body Text First Indent 2"/>
    <w:basedOn w:val="affff"/>
    <w:link w:val="2f3"/>
    <w:uiPriority w:val="99"/>
    <w:semiHidden/>
    <w:unhideWhenUsed/>
    <w:rsid w:val="001C0C45"/>
    <w:pPr>
      <w:spacing w:after="220"/>
      <w:ind w:firstLine="360"/>
    </w:pPr>
  </w:style>
  <w:style w:type="character" w:customStyle="1" w:styleId="2f3">
    <w:name w:val="本文字下げ 2 (文字)"/>
    <w:basedOn w:val="affff0"/>
    <w:link w:val="2f2"/>
    <w:uiPriority w:val="99"/>
    <w:semiHidden/>
    <w:rsid w:val="001C0C45"/>
    <w:rPr>
      <w:rFonts w:ascii="Meiryo UI" w:eastAsia="Meiryo UI" w:hAnsi="Meiryo UI"/>
    </w:rPr>
  </w:style>
  <w:style w:type="paragraph" w:styleId="affff3">
    <w:name w:val="Normal Indent"/>
    <w:basedOn w:val="a3"/>
    <w:uiPriority w:val="99"/>
    <w:semiHidden/>
    <w:unhideWhenUsed/>
    <w:rsid w:val="001C0C45"/>
    <w:pPr>
      <w:ind w:left="720"/>
    </w:pPr>
  </w:style>
  <w:style w:type="paragraph" w:styleId="affff4">
    <w:name w:val="Note Heading"/>
    <w:basedOn w:val="a3"/>
    <w:next w:val="a3"/>
    <w:link w:val="affff5"/>
    <w:uiPriority w:val="99"/>
    <w:semiHidden/>
    <w:unhideWhenUsed/>
    <w:rsid w:val="001C0C45"/>
    <w:pPr>
      <w:spacing w:after="0"/>
    </w:pPr>
  </w:style>
  <w:style w:type="character" w:customStyle="1" w:styleId="affff5">
    <w:name w:val="記 (文字)"/>
    <w:basedOn w:val="a4"/>
    <w:link w:val="affff4"/>
    <w:uiPriority w:val="99"/>
    <w:semiHidden/>
    <w:rsid w:val="001C0C45"/>
    <w:rPr>
      <w:rFonts w:ascii="Meiryo UI" w:eastAsia="Meiryo UI" w:hAnsi="Meiryo UI"/>
    </w:rPr>
  </w:style>
  <w:style w:type="table" w:styleId="affff6">
    <w:name w:val="Table Contemporary"/>
    <w:basedOn w:val="a5"/>
    <w:uiPriority w:val="99"/>
    <w:semiHidden/>
    <w:unhideWhenUsed/>
    <w:rsid w:val="001C0C45"/>
    <w:rPr>
      <w:rFonts w:eastAsia="Meiryo U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5"/>
    <w:uiPriority w:val="61"/>
    <w:semiHidden/>
    <w:unhideWhenUsed/>
    <w:rsid w:val="001C0C45"/>
    <w:pPr>
      <w:spacing w:after="0"/>
    </w:pPr>
    <w:rPr>
      <w:rFonts w:eastAsia="Meiryo U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5"/>
    <w:uiPriority w:val="61"/>
    <w:semiHidden/>
    <w:unhideWhenUsed/>
    <w:rsid w:val="001C0C45"/>
    <w:pPr>
      <w:spacing w:after="0"/>
    </w:pPr>
    <w:rPr>
      <w:rFonts w:eastAsia="Meiryo UI"/>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f6">
    <w:name w:val="Light List Accent 2"/>
    <w:basedOn w:val="a5"/>
    <w:uiPriority w:val="61"/>
    <w:semiHidden/>
    <w:unhideWhenUsed/>
    <w:rsid w:val="001C0C45"/>
    <w:pPr>
      <w:spacing w:after="0"/>
    </w:pPr>
    <w:rPr>
      <w:rFonts w:eastAsia="Meiryo UI"/>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2f7">
    <w:name w:val="Light List Accent 3"/>
    <w:basedOn w:val="a5"/>
    <w:uiPriority w:val="61"/>
    <w:semiHidden/>
    <w:unhideWhenUsed/>
    <w:rsid w:val="001C0C45"/>
    <w:pPr>
      <w:spacing w:after="0"/>
    </w:pPr>
    <w:rPr>
      <w:rFonts w:eastAsia="Meiryo UI"/>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2f8">
    <w:name w:val="Light List Accent 4"/>
    <w:basedOn w:val="a5"/>
    <w:uiPriority w:val="61"/>
    <w:semiHidden/>
    <w:unhideWhenUsed/>
    <w:rsid w:val="001C0C45"/>
    <w:pPr>
      <w:spacing w:after="0"/>
    </w:pPr>
    <w:rPr>
      <w:rFonts w:eastAsia="Meiryo UI"/>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2f9">
    <w:name w:val="Light List Accent 5"/>
    <w:basedOn w:val="a5"/>
    <w:uiPriority w:val="61"/>
    <w:semiHidden/>
    <w:unhideWhenUsed/>
    <w:rsid w:val="001C0C45"/>
    <w:pPr>
      <w:spacing w:after="0"/>
    </w:pPr>
    <w:rPr>
      <w:rFonts w:eastAsia="Meiryo UI"/>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2fa">
    <w:name w:val="Light List Accent 6"/>
    <w:basedOn w:val="a5"/>
    <w:uiPriority w:val="61"/>
    <w:semiHidden/>
    <w:unhideWhenUsed/>
    <w:rsid w:val="001C0C45"/>
    <w:pPr>
      <w:spacing w:after="0"/>
    </w:pPr>
    <w:rPr>
      <w:rFonts w:eastAsia="Meiryo UI"/>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1b">
    <w:name w:val="Light Shading"/>
    <w:basedOn w:val="a5"/>
    <w:uiPriority w:val="60"/>
    <w:semiHidden/>
    <w:unhideWhenUsed/>
    <w:rsid w:val="001C0C45"/>
    <w:pPr>
      <w:spacing w:after="0"/>
    </w:pPr>
    <w:rPr>
      <w:rFonts w:eastAsia="Meiryo U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c">
    <w:name w:val="Light Shading Accent 1"/>
    <w:basedOn w:val="a5"/>
    <w:uiPriority w:val="60"/>
    <w:semiHidden/>
    <w:unhideWhenUsed/>
    <w:rsid w:val="001C0C45"/>
    <w:pPr>
      <w:spacing w:after="0"/>
    </w:pPr>
    <w:rPr>
      <w:rFonts w:eastAsia="Meiryo UI"/>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1d">
    <w:name w:val="Light Shading Accent 2"/>
    <w:basedOn w:val="a5"/>
    <w:uiPriority w:val="60"/>
    <w:semiHidden/>
    <w:unhideWhenUsed/>
    <w:rsid w:val="001C0C45"/>
    <w:pPr>
      <w:spacing w:after="0"/>
    </w:pPr>
    <w:rPr>
      <w:rFonts w:eastAsia="Meiryo UI"/>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1e">
    <w:name w:val="Light Shading Accent 3"/>
    <w:basedOn w:val="a5"/>
    <w:uiPriority w:val="60"/>
    <w:semiHidden/>
    <w:unhideWhenUsed/>
    <w:rsid w:val="001C0C45"/>
    <w:pPr>
      <w:spacing w:after="0"/>
    </w:pPr>
    <w:rPr>
      <w:rFonts w:eastAsia="Meiryo UI"/>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1f">
    <w:name w:val="Light Shading Accent 4"/>
    <w:basedOn w:val="a5"/>
    <w:uiPriority w:val="60"/>
    <w:semiHidden/>
    <w:unhideWhenUsed/>
    <w:rsid w:val="001C0C45"/>
    <w:pPr>
      <w:spacing w:after="0"/>
    </w:pPr>
    <w:rPr>
      <w:rFonts w:eastAsia="Meiryo UI"/>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1f0">
    <w:name w:val="Light Shading Accent 5"/>
    <w:basedOn w:val="a5"/>
    <w:uiPriority w:val="60"/>
    <w:semiHidden/>
    <w:unhideWhenUsed/>
    <w:rsid w:val="001C0C45"/>
    <w:pPr>
      <w:spacing w:after="0"/>
    </w:pPr>
    <w:rPr>
      <w:rFonts w:eastAsia="Meiryo UI"/>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1f1">
    <w:name w:val="Light Shading Accent 6"/>
    <w:basedOn w:val="a5"/>
    <w:uiPriority w:val="60"/>
    <w:semiHidden/>
    <w:unhideWhenUsed/>
    <w:rsid w:val="001C0C45"/>
    <w:pPr>
      <w:spacing w:after="0"/>
    </w:pPr>
    <w:rPr>
      <w:rFonts w:eastAsia="Meiryo UI"/>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3e">
    <w:name w:val="Light Grid"/>
    <w:basedOn w:val="a5"/>
    <w:uiPriority w:val="62"/>
    <w:semiHidden/>
    <w:unhideWhenUsed/>
    <w:rsid w:val="001C0C45"/>
    <w:pPr>
      <w:spacing w:after="0"/>
    </w:pPr>
    <w:rPr>
      <w:rFonts w:eastAsia="Meiryo U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5"/>
    <w:uiPriority w:val="62"/>
    <w:semiHidden/>
    <w:unhideWhenUsed/>
    <w:rsid w:val="001C0C45"/>
    <w:pPr>
      <w:spacing w:after="0"/>
    </w:pPr>
    <w:rPr>
      <w:rFonts w:eastAsia="Meiryo UI"/>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3f0">
    <w:name w:val="Light Grid Accent 2"/>
    <w:basedOn w:val="a5"/>
    <w:uiPriority w:val="62"/>
    <w:semiHidden/>
    <w:unhideWhenUsed/>
    <w:rsid w:val="001C0C45"/>
    <w:pPr>
      <w:spacing w:after="0"/>
    </w:pPr>
    <w:rPr>
      <w:rFonts w:eastAsia="Meiryo UI"/>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f1">
    <w:name w:val="Light Grid Accent 3"/>
    <w:basedOn w:val="a5"/>
    <w:uiPriority w:val="62"/>
    <w:semiHidden/>
    <w:unhideWhenUsed/>
    <w:rsid w:val="001C0C45"/>
    <w:pPr>
      <w:spacing w:after="0"/>
    </w:pPr>
    <w:rPr>
      <w:rFonts w:eastAsia="Meiryo UI"/>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3f2">
    <w:name w:val="Light Grid Accent 4"/>
    <w:basedOn w:val="a5"/>
    <w:uiPriority w:val="62"/>
    <w:semiHidden/>
    <w:unhideWhenUsed/>
    <w:rsid w:val="001C0C45"/>
    <w:pPr>
      <w:spacing w:after="0"/>
    </w:pPr>
    <w:rPr>
      <w:rFonts w:eastAsia="Meiryo UI"/>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3f3">
    <w:name w:val="Light Grid Accent 5"/>
    <w:basedOn w:val="a5"/>
    <w:uiPriority w:val="62"/>
    <w:semiHidden/>
    <w:unhideWhenUsed/>
    <w:rsid w:val="001C0C45"/>
    <w:pPr>
      <w:spacing w:after="0"/>
    </w:pPr>
    <w:rPr>
      <w:rFonts w:eastAsia="Meiryo UI"/>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3f4">
    <w:name w:val="Light Grid Accent 6"/>
    <w:basedOn w:val="a5"/>
    <w:uiPriority w:val="62"/>
    <w:semiHidden/>
    <w:unhideWhenUsed/>
    <w:rsid w:val="001C0C45"/>
    <w:pPr>
      <w:spacing w:after="0"/>
    </w:pPr>
    <w:rPr>
      <w:rFonts w:eastAsia="Meiryo UI"/>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110">
    <w:name w:val="Dark List"/>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112">
    <w:name w:val="Dark List Accent 2"/>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113">
    <w:name w:val="Dark List Accent 3"/>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114">
    <w:name w:val="Dark List Accent 4"/>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115">
    <w:name w:val="Dark List Accent 5"/>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116">
    <w:name w:val="Dark List Accent 6"/>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f2">
    <w:name w:val="List Table 1 Light"/>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
    <w:name w:val="List Table 1 Light Accent 2"/>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
    <w:name w:val="List Table 1 Light Accent 3"/>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
    <w:name w:val="List Table 1 Light Accent 4"/>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
    <w:name w:val="List Table 1 Light Accent 5"/>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
    <w:name w:val="List Table 1 Light Accent 6"/>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b">
    <w:name w:val="List Table 2"/>
    <w:basedOn w:val="a5"/>
    <w:uiPriority w:val="47"/>
    <w:rsid w:val="001C0C45"/>
    <w:pPr>
      <w:spacing w:after="0"/>
    </w:pPr>
    <w:rPr>
      <w:rFonts w:eastAsia="Meiryo U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1C0C45"/>
    <w:pPr>
      <w:spacing w:after="0"/>
    </w:pPr>
    <w:rPr>
      <w:rFonts w:eastAsia="Meiryo UI"/>
    </w:r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
    <w:name w:val="List Table 2 Accent 2"/>
    <w:basedOn w:val="a5"/>
    <w:uiPriority w:val="47"/>
    <w:rsid w:val="001C0C45"/>
    <w:pPr>
      <w:spacing w:after="0"/>
    </w:pPr>
    <w:rPr>
      <w:rFonts w:eastAsia="Meiryo UI"/>
    </w:r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
    <w:name w:val="List Table 2 Accent 3"/>
    <w:basedOn w:val="a5"/>
    <w:uiPriority w:val="47"/>
    <w:rsid w:val="001C0C45"/>
    <w:pPr>
      <w:spacing w:after="0"/>
    </w:pPr>
    <w:rPr>
      <w:rFonts w:eastAsia="Meiryo UI"/>
    </w:r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
    <w:name w:val="List Table 2 Accent 4"/>
    <w:basedOn w:val="a5"/>
    <w:uiPriority w:val="47"/>
    <w:rsid w:val="001C0C45"/>
    <w:pPr>
      <w:spacing w:after="0"/>
    </w:pPr>
    <w:rPr>
      <w:rFonts w:eastAsia="Meiryo UI"/>
    </w:r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
    <w:name w:val="List Table 2 Accent 5"/>
    <w:basedOn w:val="a5"/>
    <w:uiPriority w:val="47"/>
    <w:rsid w:val="001C0C45"/>
    <w:pPr>
      <w:spacing w:after="0"/>
    </w:pPr>
    <w:rPr>
      <w:rFonts w:eastAsia="Meiryo UI"/>
    </w:r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
    <w:name w:val="List Table 2 Accent 6"/>
    <w:basedOn w:val="a5"/>
    <w:uiPriority w:val="47"/>
    <w:rsid w:val="001C0C45"/>
    <w:pPr>
      <w:spacing w:after="0"/>
    </w:pPr>
    <w:rPr>
      <w:rFonts w:eastAsia="Meiryo UI"/>
    </w:r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5">
    <w:name w:val="List Table 3"/>
    <w:basedOn w:val="a5"/>
    <w:uiPriority w:val="48"/>
    <w:rsid w:val="001C0C45"/>
    <w:pPr>
      <w:spacing w:after="0"/>
    </w:pPr>
    <w:rPr>
      <w:rFonts w:eastAsia="Meiryo U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1C0C45"/>
    <w:pPr>
      <w:spacing w:after="0"/>
    </w:pPr>
    <w:rPr>
      <w:rFonts w:eastAsia="Meiryo UI"/>
    </w:r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
    <w:name w:val="List Table 3 Accent 2"/>
    <w:basedOn w:val="a5"/>
    <w:uiPriority w:val="48"/>
    <w:rsid w:val="001C0C45"/>
    <w:pPr>
      <w:spacing w:after="0"/>
    </w:pPr>
    <w:rPr>
      <w:rFonts w:eastAsia="Meiryo UI"/>
    </w:r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
    <w:name w:val="List Table 3 Accent 3"/>
    <w:basedOn w:val="a5"/>
    <w:uiPriority w:val="48"/>
    <w:rsid w:val="001C0C45"/>
    <w:pPr>
      <w:spacing w:after="0"/>
    </w:pPr>
    <w:rPr>
      <w:rFonts w:eastAsia="Meiryo UI"/>
    </w:r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
    <w:name w:val="List Table 3 Accent 4"/>
    <w:basedOn w:val="a5"/>
    <w:uiPriority w:val="48"/>
    <w:rsid w:val="001C0C45"/>
    <w:pPr>
      <w:spacing w:after="0"/>
    </w:pPr>
    <w:rPr>
      <w:rFonts w:eastAsia="Meiryo UI"/>
    </w:r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
    <w:name w:val="List Table 3 Accent 5"/>
    <w:basedOn w:val="a5"/>
    <w:uiPriority w:val="48"/>
    <w:rsid w:val="001C0C45"/>
    <w:pPr>
      <w:spacing w:after="0"/>
    </w:pPr>
    <w:rPr>
      <w:rFonts w:eastAsia="Meiryo UI"/>
    </w:r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
    <w:name w:val="List Table 3 Accent 6"/>
    <w:basedOn w:val="a5"/>
    <w:uiPriority w:val="48"/>
    <w:rsid w:val="001C0C45"/>
    <w:pPr>
      <w:spacing w:after="0"/>
    </w:pPr>
    <w:rPr>
      <w:rFonts w:eastAsia="Meiryo UI"/>
    </w:r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f0">
    <w:name w:val="List Table 4"/>
    <w:basedOn w:val="a5"/>
    <w:uiPriority w:val="49"/>
    <w:rsid w:val="001C0C45"/>
    <w:pPr>
      <w:spacing w:after="0"/>
    </w:pPr>
    <w:rPr>
      <w:rFonts w:eastAsia="Meiryo U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1C0C45"/>
    <w:pPr>
      <w:spacing w:after="0"/>
    </w:pPr>
    <w:rPr>
      <w:rFonts w:eastAsia="Meiryo UI"/>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5"/>
    <w:uiPriority w:val="49"/>
    <w:rsid w:val="001C0C45"/>
    <w:pPr>
      <w:spacing w:after="0"/>
    </w:pPr>
    <w:rPr>
      <w:rFonts w:eastAsia="Meiryo UI"/>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5"/>
    <w:uiPriority w:val="49"/>
    <w:rsid w:val="001C0C45"/>
    <w:pPr>
      <w:spacing w:after="0"/>
    </w:pPr>
    <w:rPr>
      <w:rFonts w:eastAsia="Meiryo UI"/>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5"/>
    <w:uiPriority w:val="49"/>
    <w:rsid w:val="001C0C45"/>
    <w:pPr>
      <w:spacing w:after="0"/>
    </w:pPr>
    <w:rPr>
      <w:rFonts w:eastAsia="Meiryo UI"/>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5"/>
    <w:uiPriority w:val="49"/>
    <w:rsid w:val="001C0C45"/>
    <w:pPr>
      <w:spacing w:after="0"/>
    </w:pPr>
    <w:rPr>
      <w:rFonts w:eastAsia="Meiryo UI"/>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5"/>
    <w:uiPriority w:val="49"/>
    <w:rsid w:val="001C0C45"/>
    <w:pPr>
      <w:spacing w:after="0"/>
    </w:pPr>
    <w:rPr>
      <w:rFonts w:eastAsia="Meiryo UI"/>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f">
    <w:name w:val="List Table 5 Dark"/>
    <w:basedOn w:val="a5"/>
    <w:uiPriority w:val="50"/>
    <w:rsid w:val="001C0C45"/>
    <w:pPr>
      <w:spacing w:after="0"/>
    </w:pPr>
    <w:rPr>
      <w:rFonts w:eastAsia="Meiryo U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1C0C45"/>
    <w:pPr>
      <w:spacing w:after="0"/>
    </w:pPr>
    <w:rPr>
      <w:rFonts w:eastAsia="Meiryo UI"/>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1C0C45"/>
    <w:pPr>
      <w:spacing w:after="0"/>
    </w:pPr>
    <w:rPr>
      <w:rFonts w:eastAsia="Meiryo UI"/>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1C0C45"/>
    <w:pPr>
      <w:spacing w:after="0"/>
    </w:pPr>
    <w:rPr>
      <w:rFonts w:eastAsia="Meiryo UI"/>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1C0C45"/>
    <w:pPr>
      <w:spacing w:after="0"/>
    </w:pPr>
    <w:rPr>
      <w:rFonts w:eastAsia="Meiryo UI"/>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1C0C45"/>
    <w:pPr>
      <w:spacing w:after="0"/>
    </w:pPr>
    <w:rPr>
      <w:rFonts w:eastAsia="Meiryo UI"/>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1C0C45"/>
    <w:pPr>
      <w:spacing w:after="0"/>
    </w:pPr>
    <w:rPr>
      <w:rFonts w:eastAsia="Meiryo UI"/>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1C0C45"/>
    <w:pPr>
      <w:spacing w:after="0"/>
    </w:pPr>
    <w:rPr>
      <w:rFonts w:eastAsia="Meiryo U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1C0C45"/>
    <w:pPr>
      <w:spacing w:after="0"/>
    </w:pPr>
    <w:rPr>
      <w:rFonts w:eastAsia="Meiryo UI"/>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5"/>
    <w:uiPriority w:val="51"/>
    <w:rsid w:val="001C0C45"/>
    <w:pPr>
      <w:spacing w:after="0"/>
    </w:pPr>
    <w:rPr>
      <w:rFonts w:eastAsia="Meiryo UI"/>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5"/>
    <w:uiPriority w:val="51"/>
    <w:rsid w:val="001C0C45"/>
    <w:pPr>
      <w:spacing w:after="0"/>
    </w:pPr>
    <w:rPr>
      <w:rFonts w:eastAsia="Meiryo UI"/>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5"/>
    <w:uiPriority w:val="51"/>
    <w:rsid w:val="001C0C45"/>
    <w:pPr>
      <w:spacing w:after="0"/>
    </w:pPr>
    <w:rPr>
      <w:rFonts w:eastAsia="Meiryo UI"/>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5"/>
    <w:uiPriority w:val="51"/>
    <w:rsid w:val="001C0C45"/>
    <w:pPr>
      <w:spacing w:after="0"/>
    </w:pPr>
    <w:rPr>
      <w:rFonts w:eastAsia="Meiryo UI"/>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5"/>
    <w:uiPriority w:val="51"/>
    <w:rsid w:val="001C0C45"/>
    <w:pPr>
      <w:spacing w:after="0"/>
    </w:pPr>
    <w:rPr>
      <w:rFonts w:eastAsia="Meiryo UI"/>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a">
    <w:name w:val="List Table 7 Colorful"/>
    <w:basedOn w:val="a5"/>
    <w:uiPriority w:val="52"/>
    <w:rsid w:val="001C0C45"/>
    <w:pPr>
      <w:spacing w:after="0"/>
    </w:pPr>
    <w:rPr>
      <w:rFonts w:eastAsia="Meiryo UI"/>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1C0C45"/>
    <w:pPr>
      <w:spacing w:after="0"/>
    </w:pPr>
    <w:rPr>
      <w:rFonts w:eastAsia="Meiryo UI"/>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1C0C45"/>
    <w:pPr>
      <w:spacing w:after="0"/>
    </w:pPr>
    <w:rPr>
      <w:rFonts w:eastAsia="Meiryo UI"/>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1C0C45"/>
    <w:pPr>
      <w:spacing w:after="0"/>
    </w:pPr>
    <w:rPr>
      <w:rFonts w:eastAsia="Meiryo UI"/>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1C0C45"/>
    <w:pPr>
      <w:spacing w:after="0"/>
    </w:pPr>
    <w:rPr>
      <w:rFonts w:eastAsia="Meiryo UI"/>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1C0C45"/>
    <w:pPr>
      <w:spacing w:after="0"/>
    </w:pPr>
    <w:rPr>
      <w:rFonts w:eastAsia="Meiryo UI"/>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1C0C45"/>
    <w:pPr>
      <w:spacing w:after="0"/>
    </w:pPr>
    <w:rPr>
      <w:rFonts w:eastAsia="Meiryo UI"/>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E-mail Signature"/>
    <w:basedOn w:val="a3"/>
    <w:link w:val="affff8"/>
    <w:uiPriority w:val="99"/>
    <w:semiHidden/>
    <w:unhideWhenUsed/>
    <w:rsid w:val="001C0C45"/>
    <w:pPr>
      <w:spacing w:after="0"/>
    </w:pPr>
  </w:style>
  <w:style w:type="character" w:customStyle="1" w:styleId="affff8">
    <w:name w:val="電子メール署名 (文字)"/>
    <w:basedOn w:val="a4"/>
    <w:link w:val="affff7"/>
    <w:uiPriority w:val="99"/>
    <w:semiHidden/>
    <w:rsid w:val="001C0C45"/>
    <w:rPr>
      <w:rFonts w:ascii="Meiryo UI" w:eastAsia="Meiryo UI" w:hAnsi="Meiryo UI"/>
    </w:rPr>
  </w:style>
  <w:style w:type="paragraph" w:styleId="affff9">
    <w:name w:val="Salutation"/>
    <w:basedOn w:val="a3"/>
    <w:next w:val="a3"/>
    <w:link w:val="affffa"/>
    <w:uiPriority w:val="99"/>
    <w:semiHidden/>
    <w:unhideWhenUsed/>
    <w:rsid w:val="001C0C45"/>
  </w:style>
  <w:style w:type="character" w:customStyle="1" w:styleId="affffa">
    <w:name w:val="挨拶文 (文字)"/>
    <w:basedOn w:val="a4"/>
    <w:link w:val="affff9"/>
    <w:uiPriority w:val="99"/>
    <w:semiHidden/>
    <w:rsid w:val="001C0C45"/>
    <w:rPr>
      <w:rFonts w:ascii="Meiryo UI" w:eastAsia="Meiryo UI" w:hAnsi="Meiryo UI"/>
    </w:rPr>
  </w:style>
  <w:style w:type="table" w:styleId="1f3">
    <w:name w:val="Table Columns 1"/>
    <w:basedOn w:val="a5"/>
    <w:uiPriority w:val="99"/>
    <w:semiHidden/>
    <w:unhideWhenUsed/>
    <w:rsid w:val="001C0C45"/>
    <w:rPr>
      <w:rFonts w:eastAsia="Meiryo U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1C0C45"/>
    <w:rPr>
      <w:rFonts w:eastAsia="Meiryo U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1C0C45"/>
    <w:rPr>
      <w:rFonts w:eastAsia="Meiryo U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1C0C45"/>
    <w:rPr>
      <w:rFonts w:eastAsia="Meiryo U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1C0C45"/>
    <w:rPr>
      <w:rFonts w:eastAsia="Meiryo U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b">
    <w:name w:val="Signature"/>
    <w:basedOn w:val="a3"/>
    <w:link w:val="affffc"/>
    <w:uiPriority w:val="99"/>
    <w:semiHidden/>
    <w:unhideWhenUsed/>
    <w:rsid w:val="001C0C45"/>
    <w:pPr>
      <w:spacing w:after="0"/>
      <w:ind w:left="4320"/>
    </w:pPr>
  </w:style>
  <w:style w:type="character" w:customStyle="1" w:styleId="affffc">
    <w:name w:val="署名 (文字)"/>
    <w:basedOn w:val="a4"/>
    <w:link w:val="affffb"/>
    <w:uiPriority w:val="99"/>
    <w:semiHidden/>
    <w:rsid w:val="001C0C45"/>
    <w:rPr>
      <w:rFonts w:ascii="Meiryo UI" w:eastAsia="Meiryo UI" w:hAnsi="Meiryo UI"/>
    </w:rPr>
  </w:style>
  <w:style w:type="table" w:styleId="1f4">
    <w:name w:val="Table Simple 1"/>
    <w:basedOn w:val="a5"/>
    <w:uiPriority w:val="99"/>
    <w:semiHidden/>
    <w:unhideWhenUsed/>
    <w:rsid w:val="001C0C45"/>
    <w:rPr>
      <w:rFonts w:eastAsia="Meiryo U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5"/>
    <w:uiPriority w:val="99"/>
    <w:semiHidden/>
    <w:unhideWhenUsed/>
    <w:rsid w:val="001C0C45"/>
    <w:rPr>
      <w:rFonts w:eastAsia="Meiryo U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semiHidden/>
    <w:unhideWhenUsed/>
    <w:rsid w:val="001C0C45"/>
    <w:rPr>
      <w:rFonts w:eastAsia="Meiryo U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Subtle 1"/>
    <w:basedOn w:val="a5"/>
    <w:uiPriority w:val="99"/>
    <w:semiHidden/>
    <w:unhideWhenUsed/>
    <w:rsid w:val="001C0C45"/>
    <w:rPr>
      <w:rFonts w:eastAsia="Meiryo U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5"/>
    <w:uiPriority w:val="99"/>
    <w:semiHidden/>
    <w:unhideWhenUsed/>
    <w:rsid w:val="001C0C45"/>
    <w:rPr>
      <w:rFonts w:eastAsia="Meiryo U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6">
    <w:name w:val="index 1"/>
    <w:basedOn w:val="a3"/>
    <w:next w:val="a3"/>
    <w:autoRedefine/>
    <w:uiPriority w:val="99"/>
    <w:semiHidden/>
    <w:unhideWhenUsed/>
    <w:rsid w:val="001C0C45"/>
    <w:pPr>
      <w:spacing w:after="0"/>
      <w:ind w:left="220" w:hanging="220"/>
    </w:pPr>
  </w:style>
  <w:style w:type="paragraph" w:styleId="2ff">
    <w:name w:val="index 2"/>
    <w:basedOn w:val="a3"/>
    <w:next w:val="a3"/>
    <w:autoRedefine/>
    <w:uiPriority w:val="99"/>
    <w:semiHidden/>
    <w:unhideWhenUsed/>
    <w:rsid w:val="001C0C45"/>
    <w:pPr>
      <w:spacing w:after="0"/>
      <w:ind w:left="440" w:hanging="220"/>
    </w:pPr>
  </w:style>
  <w:style w:type="paragraph" w:styleId="3f8">
    <w:name w:val="index 3"/>
    <w:basedOn w:val="a3"/>
    <w:next w:val="a3"/>
    <w:autoRedefine/>
    <w:uiPriority w:val="99"/>
    <w:semiHidden/>
    <w:unhideWhenUsed/>
    <w:rsid w:val="001C0C45"/>
    <w:pPr>
      <w:spacing w:after="0"/>
      <w:ind w:left="660" w:hanging="220"/>
    </w:pPr>
  </w:style>
  <w:style w:type="paragraph" w:styleId="4f2">
    <w:name w:val="index 4"/>
    <w:basedOn w:val="a3"/>
    <w:next w:val="a3"/>
    <w:autoRedefine/>
    <w:uiPriority w:val="99"/>
    <w:semiHidden/>
    <w:unhideWhenUsed/>
    <w:rsid w:val="001C0C45"/>
    <w:pPr>
      <w:spacing w:after="0"/>
      <w:ind w:left="880" w:hanging="220"/>
    </w:pPr>
  </w:style>
  <w:style w:type="paragraph" w:styleId="5f1">
    <w:name w:val="index 5"/>
    <w:basedOn w:val="a3"/>
    <w:next w:val="a3"/>
    <w:autoRedefine/>
    <w:uiPriority w:val="99"/>
    <w:semiHidden/>
    <w:unhideWhenUsed/>
    <w:rsid w:val="001C0C45"/>
    <w:pPr>
      <w:spacing w:after="0"/>
      <w:ind w:left="1100" w:hanging="220"/>
    </w:pPr>
  </w:style>
  <w:style w:type="paragraph" w:styleId="6b">
    <w:name w:val="index 6"/>
    <w:basedOn w:val="a3"/>
    <w:next w:val="a3"/>
    <w:autoRedefine/>
    <w:uiPriority w:val="99"/>
    <w:semiHidden/>
    <w:unhideWhenUsed/>
    <w:rsid w:val="001C0C45"/>
    <w:pPr>
      <w:spacing w:after="0"/>
      <w:ind w:left="1320" w:hanging="220"/>
    </w:pPr>
  </w:style>
  <w:style w:type="paragraph" w:styleId="7b">
    <w:name w:val="index 7"/>
    <w:basedOn w:val="a3"/>
    <w:next w:val="a3"/>
    <w:autoRedefine/>
    <w:uiPriority w:val="99"/>
    <w:semiHidden/>
    <w:unhideWhenUsed/>
    <w:rsid w:val="001C0C45"/>
    <w:pPr>
      <w:spacing w:after="0"/>
      <w:ind w:left="1540" w:hanging="220"/>
    </w:pPr>
  </w:style>
  <w:style w:type="paragraph" w:styleId="8a">
    <w:name w:val="index 8"/>
    <w:basedOn w:val="a3"/>
    <w:next w:val="a3"/>
    <w:autoRedefine/>
    <w:uiPriority w:val="99"/>
    <w:semiHidden/>
    <w:unhideWhenUsed/>
    <w:rsid w:val="001C0C45"/>
    <w:pPr>
      <w:spacing w:after="0"/>
      <w:ind w:left="1760" w:hanging="220"/>
    </w:pPr>
  </w:style>
  <w:style w:type="paragraph" w:styleId="99">
    <w:name w:val="index 9"/>
    <w:basedOn w:val="a3"/>
    <w:next w:val="a3"/>
    <w:autoRedefine/>
    <w:uiPriority w:val="99"/>
    <w:semiHidden/>
    <w:unhideWhenUsed/>
    <w:rsid w:val="001C0C45"/>
    <w:pPr>
      <w:spacing w:after="0"/>
      <w:ind w:left="1980" w:hanging="220"/>
    </w:pPr>
  </w:style>
  <w:style w:type="paragraph" w:styleId="affffd">
    <w:name w:val="index heading"/>
    <w:basedOn w:val="a3"/>
    <w:next w:val="1f6"/>
    <w:uiPriority w:val="99"/>
    <w:semiHidden/>
    <w:unhideWhenUsed/>
    <w:rsid w:val="001C0C45"/>
    <w:rPr>
      <w:rFonts w:cstheme="majorBidi"/>
      <w:b/>
      <w:bCs/>
    </w:rPr>
  </w:style>
  <w:style w:type="paragraph" w:styleId="affffe">
    <w:name w:val="Plain Text"/>
    <w:basedOn w:val="a3"/>
    <w:link w:val="afffff"/>
    <w:uiPriority w:val="99"/>
    <w:semiHidden/>
    <w:unhideWhenUsed/>
    <w:rsid w:val="001C0C45"/>
    <w:pPr>
      <w:spacing w:after="0"/>
    </w:pPr>
    <w:rPr>
      <w:sz w:val="21"/>
      <w:szCs w:val="21"/>
    </w:rPr>
  </w:style>
  <w:style w:type="character" w:customStyle="1" w:styleId="afffff">
    <w:name w:val="書式なし (文字)"/>
    <w:basedOn w:val="a4"/>
    <w:link w:val="affffe"/>
    <w:uiPriority w:val="99"/>
    <w:semiHidden/>
    <w:rsid w:val="001C0C45"/>
    <w:rPr>
      <w:rFonts w:ascii="Meiryo UI" w:eastAsia="Meiryo UI" w:hAnsi="Meiryo UI"/>
      <w:sz w:val="21"/>
      <w:szCs w:val="21"/>
    </w:rPr>
  </w:style>
  <w:style w:type="table" w:styleId="1f7">
    <w:name w:val="Table Grid 1"/>
    <w:basedOn w:val="a5"/>
    <w:uiPriority w:val="99"/>
    <w:semiHidden/>
    <w:unhideWhenUsed/>
    <w:rsid w:val="001C0C45"/>
    <w:rPr>
      <w:rFonts w:eastAsia="Meiryo U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5"/>
    <w:uiPriority w:val="99"/>
    <w:semiHidden/>
    <w:unhideWhenUsed/>
    <w:rsid w:val="001C0C45"/>
    <w:rPr>
      <w:rFonts w:eastAsia="Meiryo U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semiHidden/>
    <w:unhideWhenUsed/>
    <w:rsid w:val="001C0C45"/>
    <w:rPr>
      <w:rFonts w:eastAsia="Meiryo U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iPriority w:val="99"/>
    <w:semiHidden/>
    <w:unhideWhenUsed/>
    <w:rsid w:val="001C0C45"/>
    <w:rPr>
      <w:rFonts w:eastAsia="Meiryo U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1C0C45"/>
    <w:rPr>
      <w:rFonts w:eastAsia="Meiryo U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1C0C45"/>
    <w:rPr>
      <w:rFonts w:eastAsia="Meiryo U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1C0C45"/>
    <w:rPr>
      <w:rFonts w:eastAsia="Meiryo U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1C0C45"/>
    <w:rPr>
      <w:rFonts w:eastAsia="Meiryo U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0">
    <w:name w:val="Grid Table Light"/>
    <w:basedOn w:val="a5"/>
    <w:uiPriority w:val="40"/>
    <w:rsid w:val="001C0C45"/>
    <w:pPr>
      <w:spacing w:after="0"/>
    </w:pPr>
    <w:rPr>
      <w:rFonts w:eastAsia="Meiryo U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8">
    <w:name w:val="Grid Table 1 Light"/>
    <w:basedOn w:val="a5"/>
    <w:uiPriority w:val="46"/>
    <w:rsid w:val="001C0C45"/>
    <w:pPr>
      <w:spacing w:after="0"/>
    </w:pPr>
    <w:rPr>
      <w:rFonts w:eastAsia="Meiryo U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1C0C45"/>
    <w:pPr>
      <w:spacing w:after="0"/>
    </w:pPr>
    <w:rPr>
      <w:rFonts w:eastAsia="Meiryo UI"/>
    </w:r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1C0C45"/>
    <w:pPr>
      <w:spacing w:after="0"/>
    </w:pPr>
    <w:rPr>
      <w:rFonts w:eastAsia="Meiryo UI"/>
    </w:r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1C0C45"/>
    <w:pPr>
      <w:spacing w:after="0"/>
    </w:pPr>
    <w:rPr>
      <w:rFonts w:eastAsia="Meiryo UI"/>
    </w:r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1C0C45"/>
    <w:pPr>
      <w:spacing w:after="0"/>
    </w:pPr>
    <w:rPr>
      <w:rFonts w:eastAsia="Meiryo UI"/>
    </w:r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1C0C45"/>
    <w:pPr>
      <w:spacing w:after="0"/>
    </w:pPr>
    <w:rPr>
      <w:rFonts w:eastAsia="Meiryo UI"/>
    </w:r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1C0C45"/>
    <w:pPr>
      <w:spacing w:after="0"/>
    </w:pPr>
    <w:rPr>
      <w:rFonts w:eastAsia="Meiryo UI"/>
    </w:r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f1">
    <w:name w:val="Grid Table 2"/>
    <w:basedOn w:val="a5"/>
    <w:uiPriority w:val="47"/>
    <w:rsid w:val="001C0C45"/>
    <w:pPr>
      <w:spacing w:after="0"/>
    </w:pPr>
    <w:rPr>
      <w:rFonts w:eastAsia="Meiryo U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1C0C45"/>
    <w:pPr>
      <w:spacing w:after="0"/>
    </w:pPr>
    <w:rPr>
      <w:rFonts w:eastAsia="Meiryo UI"/>
    </w:r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0">
    <w:name w:val="Grid Table 2 Accent 2"/>
    <w:basedOn w:val="a5"/>
    <w:uiPriority w:val="47"/>
    <w:rsid w:val="001C0C45"/>
    <w:pPr>
      <w:spacing w:after="0"/>
    </w:pPr>
    <w:rPr>
      <w:rFonts w:eastAsia="Meiryo UI"/>
    </w:r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0">
    <w:name w:val="Grid Table 2 Accent 3"/>
    <w:basedOn w:val="a5"/>
    <w:uiPriority w:val="47"/>
    <w:rsid w:val="001C0C45"/>
    <w:pPr>
      <w:spacing w:after="0"/>
    </w:pPr>
    <w:rPr>
      <w:rFonts w:eastAsia="Meiryo UI"/>
    </w:r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0">
    <w:name w:val="Grid Table 2 Accent 4"/>
    <w:basedOn w:val="a5"/>
    <w:uiPriority w:val="47"/>
    <w:rsid w:val="001C0C45"/>
    <w:pPr>
      <w:spacing w:after="0"/>
    </w:pPr>
    <w:rPr>
      <w:rFonts w:eastAsia="Meiryo UI"/>
    </w:r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0">
    <w:name w:val="Grid Table 2 Accent 5"/>
    <w:basedOn w:val="a5"/>
    <w:uiPriority w:val="47"/>
    <w:rsid w:val="001C0C45"/>
    <w:pPr>
      <w:spacing w:after="0"/>
    </w:pPr>
    <w:rPr>
      <w:rFonts w:eastAsia="Meiryo UI"/>
    </w:r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0">
    <w:name w:val="Grid Table 2 Accent 6"/>
    <w:basedOn w:val="a5"/>
    <w:uiPriority w:val="47"/>
    <w:rsid w:val="001C0C45"/>
    <w:pPr>
      <w:spacing w:after="0"/>
    </w:pPr>
    <w:rPr>
      <w:rFonts w:eastAsia="Meiryo UI"/>
    </w:r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a">
    <w:name w:val="Grid Table 3"/>
    <w:basedOn w:val="a5"/>
    <w:uiPriority w:val="48"/>
    <w:rsid w:val="001C0C45"/>
    <w:pPr>
      <w:spacing w:after="0"/>
    </w:pPr>
    <w:rPr>
      <w:rFonts w:eastAsia="Meiryo U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1C0C45"/>
    <w:pPr>
      <w:spacing w:after="0"/>
    </w:pPr>
    <w:rPr>
      <w:rFonts w:eastAsia="Meiryo UI"/>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0">
    <w:name w:val="Grid Table 3 Accent 2"/>
    <w:basedOn w:val="a5"/>
    <w:uiPriority w:val="48"/>
    <w:rsid w:val="001C0C45"/>
    <w:pPr>
      <w:spacing w:after="0"/>
    </w:pPr>
    <w:rPr>
      <w:rFonts w:eastAsia="Meiryo UI"/>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0">
    <w:name w:val="Grid Table 3 Accent 3"/>
    <w:basedOn w:val="a5"/>
    <w:uiPriority w:val="48"/>
    <w:rsid w:val="001C0C45"/>
    <w:pPr>
      <w:spacing w:after="0"/>
    </w:pPr>
    <w:rPr>
      <w:rFonts w:eastAsia="Meiryo UI"/>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0">
    <w:name w:val="Grid Table 3 Accent 4"/>
    <w:basedOn w:val="a5"/>
    <w:uiPriority w:val="48"/>
    <w:rsid w:val="001C0C45"/>
    <w:pPr>
      <w:spacing w:after="0"/>
    </w:pPr>
    <w:rPr>
      <w:rFonts w:eastAsia="Meiryo UI"/>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0">
    <w:name w:val="Grid Table 3 Accent 5"/>
    <w:basedOn w:val="a5"/>
    <w:uiPriority w:val="48"/>
    <w:rsid w:val="001C0C45"/>
    <w:pPr>
      <w:spacing w:after="0"/>
    </w:pPr>
    <w:rPr>
      <w:rFonts w:eastAsia="Meiryo UI"/>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0">
    <w:name w:val="Grid Table 3 Accent 6"/>
    <w:basedOn w:val="a5"/>
    <w:uiPriority w:val="48"/>
    <w:rsid w:val="001C0C45"/>
    <w:pPr>
      <w:spacing w:after="0"/>
    </w:pPr>
    <w:rPr>
      <w:rFonts w:eastAsia="Meiryo UI"/>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f4">
    <w:name w:val="Grid Table 4"/>
    <w:basedOn w:val="a5"/>
    <w:uiPriority w:val="49"/>
    <w:rsid w:val="001C0C45"/>
    <w:pPr>
      <w:spacing w:after="0"/>
    </w:pPr>
    <w:rPr>
      <w:rFonts w:eastAsia="Meiryo U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1C0C45"/>
    <w:pPr>
      <w:spacing w:after="0"/>
    </w:pPr>
    <w:rPr>
      <w:rFonts w:eastAsia="Meiryo UI"/>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5"/>
    <w:uiPriority w:val="49"/>
    <w:rsid w:val="001C0C45"/>
    <w:pPr>
      <w:spacing w:after="0"/>
    </w:pPr>
    <w:rPr>
      <w:rFonts w:eastAsia="Meiryo UI"/>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5"/>
    <w:uiPriority w:val="49"/>
    <w:rsid w:val="001C0C45"/>
    <w:pPr>
      <w:spacing w:after="0"/>
    </w:pPr>
    <w:rPr>
      <w:rFonts w:eastAsia="Meiryo UI"/>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5"/>
    <w:uiPriority w:val="49"/>
    <w:rsid w:val="001C0C45"/>
    <w:pPr>
      <w:spacing w:after="0"/>
    </w:pPr>
    <w:rPr>
      <w:rFonts w:eastAsia="Meiryo UI"/>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5"/>
    <w:uiPriority w:val="49"/>
    <w:rsid w:val="001C0C45"/>
    <w:pPr>
      <w:spacing w:after="0"/>
    </w:pPr>
    <w:rPr>
      <w:rFonts w:eastAsia="Meiryo UI"/>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5"/>
    <w:uiPriority w:val="49"/>
    <w:rsid w:val="001C0C45"/>
    <w:pPr>
      <w:spacing w:after="0"/>
    </w:pPr>
    <w:rPr>
      <w:rFonts w:eastAsia="Meiryo UI"/>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f3">
    <w:name w:val="Grid Table 5 Dark"/>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d">
    <w:name w:val="Grid Table 6 Colorful"/>
    <w:basedOn w:val="a5"/>
    <w:uiPriority w:val="51"/>
    <w:rsid w:val="001C0C45"/>
    <w:pPr>
      <w:spacing w:after="0"/>
    </w:pPr>
    <w:rPr>
      <w:rFonts w:eastAsia="Meiryo U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1C0C45"/>
    <w:pPr>
      <w:spacing w:after="0"/>
    </w:pPr>
    <w:rPr>
      <w:rFonts w:eastAsia="Meiryo UI"/>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5"/>
    <w:uiPriority w:val="51"/>
    <w:rsid w:val="001C0C45"/>
    <w:pPr>
      <w:spacing w:after="0"/>
    </w:pPr>
    <w:rPr>
      <w:rFonts w:eastAsia="Meiryo UI"/>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5"/>
    <w:uiPriority w:val="51"/>
    <w:rsid w:val="001C0C45"/>
    <w:pPr>
      <w:spacing w:after="0"/>
    </w:pPr>
    <w:rPr>
      <w:rFonts w:eastAsia="Meiryo UI"/>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5"/>
    <w:uiPriority w:val="51"/>
    <w:rsid w:val="001C0C45"/>
    <w:pPr>
      <w:spacing w:after="0"/>
    </w:pPr>
    <w:rPr>
      <w:rFonts w:eastAsia="Meiryo UI"/>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5"/>
    <w:uiPriority w:val="51"/>
    <w:rsid w:val="001C0C45"/>
    <w:pPr>
      <w:spacing w:after="0"/>
    </w:pPr>
    <w:rPr>
      <w:rFonts w:eastAsia="Meiryo UI"/>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5"/>
    <w:uiPriority w:val="51"/>
    <w:rsid w:val="001C0C45"/>
    <w:pPr>
      <w:spacing w:after="0"/>
    </w:pPr>
    <w:rPr>
      <w:rFonts w:eastAsia="Meiryo UI"/>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d">
    <w:name w:val="Grid Table 7 Colorful"/>
    <w:basedOn w:val="a5"/>
    <w:uiPriority w:val="52"/>
    <w:rsid w:val="001C0C45"/>
    <w:pPr>
      <w:spacing w:after="0"/>
    </w:pPr>
    <w:rPr>
      <w:rFonts w:eastAsia="Meiryo U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1C0C45"/>
    <w:pPr>
      <w:spacing w:after="0"/>
    </w:pPr>
    <w:rPr>
      <w:rFonts w:eastAsia="Meiryo UI"/>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1C0C45"/>
    <w:pPr>
      <w:spacing w:after="0"/>
    </w:pPr>
    <w:rPr>
      <w:rFonts w:eastAsia="Meiryo UI"/>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1C0C45"/>
    <w:pPr>
      <w:spacing w:after="0"/>
    </w:pPr>
    <w:rPr>
      <w:rFonts w:eastAsia="Meiryo UI"/>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1C0C45"/>
    <w:pPr>
      <w:spacing w:after="0"/>
    </w:pPr>
    <w:rPr>
      <w:rFonts w:eastAsia="Meiryo UI"/>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1C0C45"/>
    <w:pPr>
      <w:spacing w:after="0"/>
    </w:pPr>
    <w:rPr>
      <w:rFonts w:eastAsia="Meiryo UI"/>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1C0C45"/>
    <w:pPr>
      <w:spacing w:after="0"/>
    </w:pPr>
    <w:rPr>
      <w:rFonts w:eastAsia="Meiryo UI"/>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1">
    <w:name w:val="Table Web 1"/>
    <w:basedOn w:val="a5"/>
    <w:uiPriority w:val="99"/>
    <w:semiHidden/>
    <w:unhideWhenUsed/>
    <w:rsid w:val="001C0C45"/>
    <w:rPr>
      <w:rFonts w:eastAsia="Meiryo U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1C0C45"/>
    <w:rPr>
      <w:rFonts w:eastAsia="Meiryo U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1C0C45"/>
    <w:rPr>
      <w:rFonts w:eastAsia="Meiryo U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1">
    <w:name w:val="footnote reference"/>
    <w:basedOn w:val="a4"/>
    <w:uiPriority w:val="99"/>
    <w:semiHidden/>
    <w:unhideWhenUsed/>
    <w:rsid w:val="001C0C45"/>
    <w:rPr>
      <w:rFonts w:ascii="Meiryo UI" w:eastAsia="Meiryo UI" w:hAnsi="Meiryo UI"/>
      <w:vertAlign w:val="superscript"/>
    </w:rPr>
  </w:style>
  <w:style w:type="paragraph" w:styleId="afffff2">
    <w:name w:val="footnote text"/>
    <w:basedOn w:val="a3"/>
    <w:link w:val="afffff3"/>
    <w:uiPriority w:val="99"/>
    <w:semiHidden/>
    <w:unhideWhenUsed/>
    <w:rsid w:val="001C0C45"/>
    <w:pPr>
      <w:spacing w:after="0"/>
    </w:pPr>
    <w:rPr>
      <w:sz w:val="20"/>
      <w:szCs w:val="20"/>
    </w:rPr>
  </w:style>
  <w:style w:type="character" w:customStyle="1" w:styleId="afffff3">
    <w:name w:val="脚注文字列 (文字)"/>
    <w:basedOn w:val="a4"/>
    <w:link w:val="afffff2"/>
    <w:uiPriority w:val="99"/>
    <w:semiHidden/>
    <w:rsid w:val="001C0C45"/>
    <w:rPr>
      <w:rFonts w:ascii="Meiryo UI" w:eastAsia="Meiryo UI" w:hAnsi="Meiryo UI"/>
      <w:sz w:val="20"/>
      <w:szCs w:val="20"/>
    </w:rPr>
  </w:style>
  <w:style w:type="character" w:styleId="afffff4">
    <w:name w:val="line number"/>
    <w:basedOn w:val="a4"/>
    <w:uiPriority w:val="99"/>
    <w:semiHidden/>
    <w:unhideWhenUsed/>
    <w:rsid w:val="001C0C45"/>
    <w:rPr>
      <w:rFonts w:ascii="Meiryo UI" w:eastAsia="Meiryo UI" w:hAnsi="Meiryo UI"/>
    </w:rPr>
  </w:style>
  <w:style w:type="table" w:styleId="3-D1">
    <w:name w:val="Table 3D effects 1"/>
    <w:basedOn w:val="a5"/>
    <w:uiPriority w:val="99"/>
    <w:semiHidden/>
    <w:unhideWhenUsed/>
    <w:rsid w:val="001C0C45"/>
    <w:rPr>
      <w:rFonts w:eastAsia="Meiryo U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1C0C45"/>
    <w:rPr>
      <w:rFonts w:eastAsia="Meiryo U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1C0C45"/>
    <w:rPr>
      <w:rFonts w:eastAsia="Meiryo U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Theme"/>
    <w:basedOn w:val="a5"/>
    <w:uiPriority w:val="99"/>
    <w:semiHidden/>
    <w:unhideWhenUsed/>
    <w:rsid w:val="001C0C45"/>
    <w:rPr>
      <w:rFonts w:eastAsia="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6">
    <w:name w:val="FollowedHyperlink"/>
    <w:basedOn w:val="a4"/>
    <w:uiPriority w:val="99"/>
    <w:semiHidden/>
    <w:unhideWhenUsed/>
    <w:rsid w:val="001C0C45"/>
    <w:rPr>
      <w:rFonts w:ascii="Meiryo UI" w:eastAsia="Meiryo UI" w:hAnsi="Meiryo UI"/>
      <w:color w:val="954F72" w:themeColor="followedHyperlink"/>
      <w:u w:val="single"/>
    </w:rPr>
  </w:style>
  <w:style w:type="character" w:styleId="afffff7">
    <w:name w:val="Hyperlink"/>
    <w:basedOn w:val="a4"/>
    <w:uiPriority w:val="99"/>
    <w:semiHidden/>
    <w:unhideWhenUsed/>
    <w:rsid w:val="001C0C45"/>
    <w:rPr>
      <w:rFonts w:ascii="Meiryo UI" w:eastAsia="Meiryo UI" w:hAnsi="Meiryo UI"/>
      <w:color w:val="0563C1" w:themeColor="hyperlink"/>
      <w:u w:val="single"/>
    </w:rPr>
  </w:style>
  <w:style w:type="character" w:styleId="afffff8">
    <w:name w:val="page number"/>
    <w:basedOn w:val="a4"/>
    <w:uiPriority w:val="99"/>
    <w:semiHidden/>
    <w:unhideWhenUsed/>
    <w:rsid w:val="001C0C45"/>
    <w:rPr>
      <w:rFonts w:ascii="Meiryo UI" w:eastAsia="Meiryo UI" w:hAnsi="Meiryo UI"/>
    </w:rPr>
  </w:style>
  <w:style w:type="paragraph" w:styleId="afffff9">
    <w:name w:val="caption"/>
    <w:basedOn w:val="a3"/>
    <w:next w:val="a3"/>
    <w:uiPriority w:val="35"/>
    <w:semiHidden/>
    <w:unhideWhenUsed/>
    <w:qFormat/>
    <w:rsid w:val="001C0C4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38738;&#12356;&#29699;&#20307;&#12487;&#12470;&#12452;&#12531;&#12398;&#12459;&#12496;&#12540;%20&#12524;&#12479;&#12540;.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665937-2025-4F00-A844-562152911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青い球体デザインのカバー レター</Template>
  <TotalTime>0</TotalTime>
  <Pages>1</Pages>
  <Words>117</Words>
  <Characters>671</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2020-07-17T07:20:00Z</dcterms:created>
  <dcterms:modified xsi:type="dcterms:W3CDTF">2020-07-17T07:20:00Z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